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2E29A" w14:textId="1A19350B" w:rsidR="0002727B" w:rsidRPr="002E54F0" w:rsidRDefault="0002727B" w:rsidP="008F36B5">
      <w:pPr>
        <w:pStyle w:val="CBCoverTitleWhite"/>
      </w:pPr>
      <w:r>
        <w:t xml:space="preserve">Notification of the Use of the </w:t>
      </w:r>
      <w:r w:rsidR="00B04250">
        <w:br/>
      </w:r>
      <w:r>
        <w:t xml:space="preserve">Limited Network Exclusion </w:t>
      </w:r>
    </w:p>
    <w:p w14:paraId="6FBBE1DE" w14:textId="0BB1BB69" w:rsidR="0002727B" w:rsidRDefault="0002727B" w:rsidP="008F36B5">
      <w:pPr>
        <w:pStyle w:val="CBCoverSubtitleLightWhite"/>
      </w:pPr>
      <w:r>
        <w:t>u</w:t>
      </w:r>
      <w:r w:rsidRPr="00D54D02">
        <w:t>nder Regulation 45</w:t>
      </w:r>
      <w:r>
        <w:t xml:space="preserve"> of the European Union (Payments Services) Regulations 2018 </w:t>
      </w:r>
    </w:p>
    <w:p w14:paraId="3CC2E3ED" w14:textId="08961435" w:rsidR="00B04250" w:rsidRDefault="00B04250" w:rsidP="008F36B5">
      <w:pPr>
        <w:pStyle w:val="CoverSubtitle"/>
        <w:ind w:left="-284"/>
      </w:pPr>
    </w:p>
    <w:p w14:paraId="30A1863F" w14:textId="77777777" w:rsidR="00B04250" w:rsidRPr="00B04250" w:rsidRDefault="00B04250" w:rsidP="008F36B5"/>
    <w:p w14:paraId="29E6CA47" w14:textId="77777777" w:rsidR="00B04250" w:rsidRPr="00B04250" w:rsidRDefault="00B04250" w:rsidP="008F36B5"/>
    <w:p w14:paraId="6DB1E59C" w14:textId="77777777" w:rsidR="00B04250" w:rsidRPr="00B04250" w:rsidRDefault="00B04250" w:rsidP="008F36B5"/>
    <w:p w14:paraId="2BBFBA06" w14:textId="77777777" w:rsidR="00B04250" w:rsidRPr="00B04250" w:rsidRDefault="00B04250" w:rsidP="008F36B5"/>
    <w:p w14:paraId="2541FD2C" w14:textId="77777777" w:rsidR="00B04250" w:rsidRPr="00B04250" w:rsidRDefault="00B04250" w:rsidP="008F36B5"/>
    <w:p w14:paraId="0C148AF0" w14:textId="77777777" w:rsidR="00B04250" w:rsidRPr="00B04250" w:rsidRDefault="00B04250" w:rsidP="008F36B5"/>
    <w:p w14:paraId="4F747A0D" w14:textId="77777777" w:rsidR="00B04250" w:rsidRPr="00B04250" w:rsidRDefault="00B04250" w:rsidP="008F36B5"/>
    <w:p w14:paraId="0AF0EDBA" w14:textId="77777777" w:rsidR="00B04250" w:rsidRPr="00B04250" w:rsidRDefault="00B04250" w:rsidP="008F36B5"/>
    <w:p w14:paraId="46E6A3DC" w14:textId="77777777" w:rsidR="00B04250" w:rsidRPr="00B04250" w:rsidRDefault="00B04250" w:rsidP="008F36B5"/>
    <w:p w14:paraId="5722286C" w14:textId="77777777" w:rsidR="00B04250" w:rsidRPr="00B04250" w:rsidRDefault="00B04250" w:rsidP="008F36B5"/>
    <w:p w14:paraId="0091ECC8" w14:textId="5A9DE149" w:rsidR="00B04250" w:rsidRDefault="00B04250" w:rsidP="008F36B5">
      <w:pPr>
        <w:tabs>
          <w:tab w:val="left" w:pos="8026"/>
        </w:tabs>
      </w:pPr>
      <w:r>
        <w:tab/>
      </w:r>
    </w:p>
    <w:p w14:paraId="40CC2F3A" w14:textId="75D89FC8" w:rsidR="0002727B" w:rsidRPr="00B04250" w:rsidRDefault="007934B5" w:rsidP="008F36B5">
      <w:pPr>
        <w:tabs>
          <w:tab w:val="left" w:pos="8026"/>
        </w:tabs>
        <w:sectPr w:rsidR="0002727B" w:rsidRPr="00B04250"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Pr>
          <w:noProof/>
          <w:lang w:eastAsia="en-IE"/>
        </w:rPr>
        <mc:AlternateContent>
          <mc:Choice Requires="wps">
            <w:drawing>
              <wp:anchor distT="45720" distB="45720" distL="114300" distR="114300" simplePos="0" relativeHeight="251719680" behindDoc="1" locked="0" layoutInCell="1" allowOverlap="1" wp14:anchorId="6A119A59" wp14:editId="6F7C3A27">
                <wp:simplePos x="0" y="0"/>
                <wp:positionH relativeFrom="margin">
                  <wp:posOffset>0</wp:posOffset>
                </wp:positionH>
                <wp:positionV relativeFrom="page">
                  <wp:posOffset>9796476</wp:posOffset>
                </wp:positionV>
                <wp:extent cx="6269990" cy="883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1A20B4E8" w14:textId="75F87CB1" w:rsidR="007934B5" w:rsidRPr="00A75EE9" w:rsidRDefault="007934B5" w:rsidP="007934B5">
                            <w:pPr>
                              <w:jc w:val="right"/>
                              <w:rPr>
                                <w:color w:val="808080" w:themeColor="background1" w:themeShade="80"/>
                                <w:sz w:val="32"/>
                                <w:szCs w:val="32"/>
                              </w:rPr>
                            </w:pPr>
                            <w:r>
                              <w:rPr>
                                <w:color w:val="808080" w:themeColor="background1" w:themeShade="80"/>
                                <w:sz w:val="32"/>
                                <w:szCs w:val="32"/>
                              </w:rPr>
                              <w:t>August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19A59" id="_x0000_t202" coordsize="21600,21600" o:spt="202" path="m,l,21600r21600,l21600,xe">
                <v:stroke joinstyle="miter"/>
                <v:path gradientshapeok="t" o:connecttype="rect"/>
              </v:shapetype>
              <v:shape id="Text Box 5" o:spid="_x0000_s1026" type="#_x0000_t202" style="position:absolute;margin-left:0;margin-top:771.4pt;width:493.7pt;height:69.6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" filled="f" stroked="f">
                <v:textbox>
                  <w:txbxContent>
                    <w:p w14:paraId="1A20B4E8" w14:textId="75F87CB1" w:rsidR="007934B5" w:rsidRPr="00A75EE9" w:rsidRDefault="007934B5" w:rsidP="007934B5">
                      <w:pPr>
                        <w:jc w:val="right"/>
                        <w:rPr>
                          <w:color w:val="808080" w:themeColor="background1" w:themeShade="80"/>
                          <w:sz w:val="32"/>
                          <w:szCs w:val="32"/>
                        </w:rPr>
                      </w:pPr>
                      <w:r>
                        <w:rPr>
                          <w:color w:val="808080" w:themeColor="background1" w:themeShade="80"/>
                          <w:sz w:val="32"/>
                          <w:szCs w:val="32"/>
                        </w:rPr>
                        <w:t>August 2024</w:t>
                      </w:r>
                    </w:p>
                  </w:txbxContent>
                </v:textbox>
                <w10:wrap anchorx="margin" anchory="page"/>
              </v:shape>
            </w:pict>
          </mc:Fallback>
        </mc:AlternateContent>
      </w:r>
      <w:r w:rsidR="00B04250">
        <w:tab/>
      </w:r>
    </w:p>
    <w:p w14:paraId="1BAED816" w14:textId="77777777" w:rsidR="0002727B" w:rsidRPr="00B04250" w:rsidRDefault="0002727B" w:rsidP="008F36B5">
      <w:pPr>
        <w:pStyle w:val="CBHeading2"/>
      </w:pPr>
      <w:r w:rsidRPr="00B04250">
        <w:lastRenderedPageBreak/>
        <w:t>IMPORTANT INFORMATION TO BE READ BEFORE COMPLETING THIS NOTIFICATION FORM</w:t>
      </w:r>
    </w:p>
    <w:p w14:paraId="1DA4876E" w14:textId="77777777" w:rsidR="0002727B" w:rsidRPr="007C5783" w:rsidRDefault="0002727B" w:rsidP="008F36B5">
      <w:pPr>
        <w:spacing w:after="0"/>
        <w:rPr>
          <w:rFonts w:ascii="Lato" w:hAnsi="Lato" w:cstheme="minorHAnsi"/>
          <w:szCs w:val="24"/>
          <w:lang w:val="en-US"/>
        </w:rPr>
      </w:pPr>
    </w:p>
    <w:p w14:paraId="4BEC4CB8" w14:textId="77777777" w:rsidR="0002727B" w:rsidRPr="00B04250"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
          <w:bCs/>
          <w:color w:val="09506C" w:themeColor="background2"/>
          <w:szCs w:val="24"/>
        </w:rPr>
      </w:pPr>
      <w:r w:rsidRPr="00B04250">
        <w:rPr>
          <w:rFonts w:ascii="Lato" w:hAnsi="Lato" w:cstheme="minorHAnsi"/>
          <w:b/>
          <w:bCs/>
          <w:color w:val="09506C" w:themeColor="background2"/>
          <w:szCs w:val="24"/>
        </w:rPr>
        <w:t>Terms used in this Notification Form:</w:t>
      </w:r>
    </w:p>
    <w:p w14:paraId="43480CCE" w14:textId="77777777"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
          <w:bCs/>
          <w:color w:val="7C477E" w:themeColor="text2"/>
          <w:szCs w:val="24"/>
        </w:rPr>
      </w:pPr>
    </w:p>
    <w:p w14:paraId="3E200C22" w14:textId="35B30580"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Central Bank</w:t>
      </w:r>
      <w:r w:rsidR="00B04250">
        <w:rPr>
          <w:rFonts w:ascii="Lato" w:hAnsi="Lato" w:cstheme="minorHAnsi"/>
          <w:bCs/>
          <w:color w:val="000000"/>
          <w:szCs w:val="24"/>
        </w:rPr>
        <w:t xml:space="preserve"> – </w:t>
      </w:r>
      <w:r w:rsidRPr="007C5783">
        <w:rPr>
          <w:rFonts w:ascii="Lato" w:hAnsi="Lato" w:cstheme="minorHAnsi"/>
          <w:bCs/>
          <w:color w:val="000000"/>
          <w:szCs w:val="24"/>
        </w:rPr>
        <w:t>Central Bank of Ireland</w:t>
      </w:r>
    </w:p>
    <w:p w14:paraId="6E7E5143" w14:textId="77777777"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CRO</w:t>
      </w:r>
      <w:r w:rsidRPr="007C5783">
        <w:rPr>
          <w:rFonts w:ascii="Lato" w:hAnsi="Lato" w:cstheme="minorHAnsi"/>
          <w:bCs/>
          <w:color w:val="000000"/>
          <w:szCs w:val="24"/>
        </w:rPr>
        <w:t xml:space="preserve"> – Irish Companies Registration Office</w:t>
      </w:r>
    </w:p>
    <w:p w14:paraId="7F005A2B" w14:textId="77777777"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EBA</w:t>
      </w:r>
      <w:r w:rsidRPr="007C5783">
        <w:rPr>
          <w:rFonts w:ascii="Lato" w:hAnsi="Lato" w:cstheme="minorHAnsi"/>
          <w:bCs/>
          <w:color w:val="000000"/>
          <w:szCs w:val="24"/>
        </w:rPr>
        <w:t xml:space="preserve"> – European Banking Authority</w:t>
      </w:r>
    </w:p>
    <w:p w14:paraId="4B9013F0" w14:textId="562B2B1E"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Limited Network Exclusion</w:t>
      </w:r>
      <w:r w:rsidRPr="007C5783">
        <w:rPr>
          <w:rFonts w:ascii="Lato" w:hAnsi="Lato" w:cstheme="minorHAnsi"/>
          <w:bCs/>
          <w:color w:val="000000"/>
          <w:szCs w:val="24"/>
        </w:rPr>
        <w:t xml:space="preserve"> refers to the provisions of Regulation 4(k) of the European Union (Payment Services) Regulations 2018</w:t>
      </w:r>
    </w:p>
    <w:p w14:paraId="7159C2D0" w14:textId="5122061F"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PSR</w:t>
      </w:r>
      <w:r w:rsidRPr="007C5783">
        <w:rPr>
          <w:rFonts w:ascii="Lato" w:hAnsi="Lato" w:cstheme="minorHAnsi"/>
          <w:bCs/>
          <w:color w:val="000000"/>
          <w:szCs w:val="24"/>
        </w:rPr>
        <w:t xml:space="preserve"> – The European Union (Payment Services) Regulations 2018</w:t>
      </w:r>
    </w:p>
    <w:p w14:paraId="1B93A398" w14:textId="77777777" w:rsidR="0002727B" w:rsidRPr="007C5783" w:rsidRDefault="0002727B" w:rsidP="008F36B5">
      <w:pPr>
        <w:pBdr>
          <w:top w:val="single" w:sz="4" w:space="1" w:color="auto"/>
          <w:left w:val="single" w:sz="4" w:space="4" w:color="auto"/>
          <w:bottom w:val="single" w:sz="4" w:space="1" w:color="auto"/>
          <w:right w:val="single" w:sz="4" w:space="4" w:color="auto"/>
        </w:pBdr>
        <w:spacing w:after="0"/>
        <w:rPr>
          <w:rFonts w:ascii="Lato" w:hAnsi="Lato" w:cstheme="minorHAnsi"/>
          <w:bCs/>
          <w:color w:val="000000"/>
          <w:szCs w:val="24"/>
        </w:rPr>
      </w:pPr>
      <w:r w:rsidRPr="007C5783">
        <w:rPr>
          <w:rFonts w:ascii="Lato" w:hAnsi="Lato" w:cstheme="minorHAnsi"/>
          <w:b/>
          <w:bCs/>
          <w:color w:val="000000"/>
          <w:szCs w:val="24"/>
        </w:rPr>
        <w:t>Service Provider</w:t>
      </w:r>
      <w:r w:rsidRPr="007C5783">
        <w:rPr>
          <w:rFonts w:ascii="Lato" w:hAnsi="Lato" w:cstheme="minorHAnsi"/>
          <w:bCs/>
          <w:color w:val="000000"/>
          <w:szCs w:val="24"/>
        </w:rPr>
        <w:t xml:space="preserve"> refers to the business or entity notifying the Central Bank that it is providing services of a type falling within the scope of the limited network exclusion</w:t>
      </w:r>
    </w:p>
    <w:p w14:paraId="09F7C5C7" w14:textId="77777777" w:rsidR="0002727B" w:rsidRPr="007C5783" w:rsidRDefault="0002727B" w:rsidP="008F36B5">
      <w:pPr>
        <w:spacing w:after="0"/>
        <w:rPr>
          <w:rFonts w:ascii="Lato" w:hAnsi="Lato" w:cstheme="minorHAnsi"/>
          <w:bCs/>
          <w:color w:val="000000"/>
          <w:szCs w:val="24"/>
        </w:rPr>
      </w:pPr>
    </w:p>
    <w:p w14:paraId="016B28AE" w14:textId="77777777" w:rsidR="0002727B" w:rsidRPr="007C5783" w:rsidRDefault="0002727B" w:rsidP="008F36B5">
      <w:pPr>
        <w:pStyle w:val="CBHeading2"/>
      </w:pPr>
      <w:r w:rsidRPr="007C5783">
        <w:t>Background</w:t>
      </w:r>
    </w:p>
    <w:p w14:paraId="07045655" w14:textId="77777777" w:rsidR="0002727B" w:rsidRPr="007C5783" w:rsidRDefault="0002727B" w:rsidP="008F36B5">
      <w:pPr>
        <w:spacing w:after="0"/>
        <w:rPr>
          <w:rFonts w:ascii="Lato" w:hAnsi="Lato" w:cstheme="minorHAnsi"/>
          <w:i/>
          <w:szCs w:val="24"/>
          <w:lang w:val="en-US"/>
        </w:rPr>
      </w:pPr>
      <w:r w:rsidRPr="007C5783">
        <w:rPr>
          <w:rFonts w:ascii="Lato" w:hAnsi="Lato" w:cstheme="minorHAnsi"/>
          <w:szCs w:val="24"/>
          <w:lang w:val="en-US"/>
        </w:rPr>
        <w:t>Regulation 4(k) of the PSR provides for a “limited network exclusion” that applies to providers of ‘</w:t>
      </w:r>
      <w:r w:rsidRPr="007C5783">
        <w:rPr>
          <w:rFonts w:ascii="Lato" w:hAnsi="Lato" w:cstheme="minorHAnsi"/>
          <w:i/>
          <w:szCs w:val="24"/>
          <w:lang w:val="en-US"/>
        </w:rPr>
        <w:t>services based on specific payment instruments that can be used only in a limited way, that meet one of the following conditions:</w:t>
      </w:r>
    </w:p>
    <w:p w14:paraId="4C70BA6B" w14:textId="77777777" w:rsidR="0002727B" w:rsidRPr="007C5783" w:rsidRDefault="0002727B" w:rsidP="008F36B5">
      <w:pPr>
        <w:pStyle w:val="ListParagraph"/>
        <w:numPr>
          <w:ilvl w:val="0"/>
          <w:numId w:val="15"/>
        </w:numPr>
        <w:spacing w:after="0"/>
        <w:rPr>
          <w:rFonts w:ascii="Lato" w:hAnsi="Lato" w:cstheme="minorHAnsi"/>
          <w:i/>
          <w:sz w:val="24"/>
          <w:szCs w:val="24"/>
          <w:lang w:val="en-US"/>
        </w:rPr>
      </w:pPr>
      <w:r w:rsidRPr="007C5783">
        <w:rPr>
          <w:rFonts w:ascii="Lato" w:hAnsi="Lato" w:cstheme="minorHAnsi"/>
          <w:i/>
          <w:sz w:val="24"/>
          <w:szCs w:val="24"/>
          <w:lang w:val="en-US"/>
        </w:rPr>
        <w:t>instruments allowing the holder to acquire goods or services only in the premises of the issuer or within a limited network of service providers under direct commercial agreement with a professional issuer;</w:t>
      </w:r>
    </w:p>
    <w:p w14:paraId="1BAC816A" w14:textId="77777777" w:rsidR="0002727B" w:rsidRPr="007C5783" w:rsidRDefault="0002727B" w:rsidP="008F36B5">
      <w:pPr>
        <w:pStyle w:val="ListParagraph"/>
        <w:numPr>
          <w:ilvl w:val="0"/>
          <w:numId w:val="15"/>
        </w:numPr>
        <w:spacing w:after="0"/>
        <w:rPr>
          <w:rFonts w:ascii="Lato" w:hAnsi="Lato" w:cstheme="minorHAnsi"/>
          <w:i/>
          <w:sz w:val="24"/>
          <w:szCs w:val="24"/>
          <w:lang w:val="en-US"/>
        </w:rPr>
      </w:pPr>
      <w:r w:rsidRPr="007C5783">
        <w:rPr>
          <w:rFonts w:ascii="Lato" w:hAnsi="Lato" w:cstheme="minorHAnsi"/>
          <w:i/>
          <w:sz w:val="24"/>
          <w:szCs w:val="24"/>
          <w:lang w:val="en-US"/>
        </w:rPr>
        <w:t>instruments which can be used only to acquire a very limited range of goods or services;</w:t>
      </w:r>
    </w:p>
    <w:p w14:paraId="43ED75E8" w14:textId="77777777" w:rsidR="0002727B" w:rsidRPr="007C5783" w:rsidRDefault="0002727B" w:rsidP="008F36B5">
      <w:pPr>
        <w:pStyle w:val="ListParagraph"/>
        <w:numPr>
          <w:ilvl w:val="0"/>
          <w:numId w:val="15"/>
        </w:numPr>
        <w:spacing w:after="0"/>
        <w:rPr>
          <w:rFonts w:ascii="Lato" w:hAnsi="Lato" w:cstheme="minorHAnsi"/>
          <w:i/>
          <w:sz w:val="24"/>
          <w:szCs w:val="24"/>
          <w:lang w:val="en-US"/>
        </w:rPr>
      </w:pPr>
      <w:r w:rsidRPr="007C5783">
        <w:rPr>
          <w:rFonts w:ascii="Lato" w:hAnsi="Lato" w:cstheme="minorHAnsi"/>
          <w:i/>
          <w:sz w:val="24"/>
          <w:szCs w:val="24"/>
          <w:lang w:val="en-US"/>
        </w:rPr>
        <w:t>instruments valid only in a single Member State provided at the request of an undertaking or a public sector entity and regulated by a national or regional public authority for specific social or tax purposes to acquire specific goods or services from suppliers having a commercial agreement with the issuer’.</w:t>
      </w:r>
    </w:p>
    <w:p w14:paraId="07D11A2E" w14:textId="77777777" w:rsidR="0002727B" w:rsidRPr="007C5783" w:rsidRDefault="0002727B" w:rsidP="008F36B5">
      <w:pPr>
        <w:spacing w:after="0"/>
        <w:rPr>
          <w:rFonts w:ascii="Lato" w:hAnsi="Lato" w:cstheme="minorHAnsi"/>
          <w:i/>
          <w:szCs w:val="24"/>
          <w:lang w:val="en-US"/>
        </w:rPr>
      </w:pPr>
    </w:p>
    <w:p w14:paraId="7BE60277" w14:textId="77777777" w:rsidR="0002727B" w:rsidRPr="007C5783" w:rsidRDefault="0002727B" w:rsidP="008F36B5">
      <w:pPr>
        <w:rPr>
          <w:rFonts w:ascii="Lato" w:hAnsi="Lato"/>
          <w:i/>
          <w:szCs w:val="24"/>
        </w:rPr>
      </w:pPr>
      <w:r w:rsidRPr="007C5783">
        <w:rPr>
          <w:rFonts w:ascii="Lato" w:hAnsi="Lato"/>
          <w:szCs w:val="24"/>
        </w:rPr>
        <w:t xml:space="preserve">Regulation 45 of the PSR provides that </w:t>
      </w:r>
      <w:r w:rsidRPr="007C5783">
        <w:rPr>
          <w:rFonts w:ascii="Lato" w:hAnsi="Lato"/>
          <w:i/>
          <w:szCs w:val="24"/>
        </w:rPr>
        <w:t>“(1) Where a service provider—</w:t>
      </w:r>
    </w:p>
    <w:p w14:paraId="41F9926E" w14:textId="2151C681" w:rsidR="0002727B" w:rsidRPr="007C5783" w:rsidRDefault="0002727B" w:rsidP="008F36B5">
      <w:pPr>
        <w:rPr>
          <w:rFonts w:ascii="Lato" w:hAnsi="Lato"/>
          <w:i/>
          <w:szCs w:val="24"/>
        </w:rPr>
      </w:pPr>
      <w:r w:rsidRPr="007C5783">
        <w:rPr>
          <w:rFonts w:ascii="Lato" w:hAnsi="Lato"/>
          <w:i/>
          <w:szCs w:val="24"/>
        </w:rPr>
        <w:t>(a) provides services of a type referred to in either or both of subparagraphs (i) and (ii) of paragraph (k) of Regulation 4, and</w:t>
      </w:r>
    </w:p>
    <w:p w14:paraId="1E7361E6" w14:textId="77777777" w:rsidR="0002727B" w:rsidRPr="007C5783" w:rsidRDefault="0002727B" w:rsidP="008F36B5">
      <w:pPr>
        <w:rPr>
          <w:rFonts w:ascii="Lato" w:hAnsi="Lato"/>
          <w:i/>
          <w:szCs w:val="24"/>
        </w:rPr>
      </w:pPr>
      <w:r w:rsidRPr="007C5783">
        <w:rPr>
          <w:rFonts w:ascii="Lato" w:hAnsi="Lato"/>
          <w:i/>
          <w:szCs w:val="24"/>
        </w:rPr>
        <w:lastRenderedPageBreak/>
        <w:t>(b) the total value of payment transactions executed in providing those services over the preceding 12 months exceeds €1,000,000</w:t>
      </w:r>
      <w:r w:rsidRPr="007C5783">
        <w:rPr>
          <w:rStyle w:val="FootnoteReference"/>
          <w:rFonts w:ascii="Lato" w:hAnsi="Lato"/>
          <w:i/>
          <w:szCs w:val="24"/>
        </w:rPr>
        <w:footnoteReference w:id="1"/>
      </w:r>
      <w:r w:rsidRPr="007C5783">
        <w:rPr>
          <w:rFonts w:ascii="Lato" w:hAnsi="Lato"/>
          <w:i/>
          <w:szCs w:val="24"/>
        </w:rPr>
        <w:t xml:space="preserve">, the service provider shall send a notification to the </w:t>
      </w:r>
      <w:r w:rsidRPr="007C5783">
        <w:rPr>
          <w:rFonts w:ascii="Lato" w:hAnsi="Lato"/>
          <w:szCs w:val="24"/>
        </w:rPr>
        <w:t>[Central]</w:t>
      </w:r>
      <w:r w:rsidRPr="007C5783">
        <w:rPr>
          <w:rFonts w:ascii="Lato" w:hAnsi="Lato"/>
          <w:i/>
          <w:szCs w:val="24"/>
        </w:rPr>
        <w:t xml:space="preserve"> Bank.</w:t>
      </w:r>
    </w:p>
    <w:p w14:paraId="4B7F8986" w14:textId="59390446" w:rsidR="0002727B" w:rsidRPr="007C5783" w:rsidRDefault="0002727B" w:rsidP="008F36B5">
      <w:pPr>
        <w:rPr>
          <w:rFonts w:ascii="Lato" w:hAnsi="Lato"/>
          <w:i/>
          <w:szCs w:val="24"/>
        </w:rPr>
      </w:pPr>
      <w:r w:rsidRPr="007C5783">
        <w:rPr>
          <w:rFonts w:ascii="Lato" w:hAnsi="Lato"/>
          <w:i/>
          <w:szCs w:val="24"/>
        </w:rPr>
        <w:t>(2) A notification under paragraph (1) shall—</w:t>
      </w:r>
    </w:p>
    <w:p w14:paraId="76CBB2C4" w14:textId="7B65E138" w:rsidR="0002727B" w:rsidRPr="007C5783" w:rsidRDefault="0002727B" w:rsidP="008F36B5">
      <w:pPr>
        <w:rPr>
          <w:rFonts w:ascii="Lato" w:hAnsi="Lato"/>
          <w:i/>
          <w:szCs w:val="24"/>
        </w:rPr>
      </w:pPr>
      <w:r w:rsidRPr="007C5783">
        <w:rPr>
          <w:rFonts w:ascii="Lato" w:hAnsi="Lato"/>
          <w:i/>
          <w:szCs w:val="24"/>
        </w:rPr>
        <w:t>(a) contain a description of the services provided by the service provider,</w:t>
      </w:r>
    </w:p>
    <w:p w14:paraId="7F960847" w14:textId="0E7E21D9" w:rsidR="0002727B" w:rsidRPr="007C5783" w:rsidRDefault="0002727B" w:rsidP="008F36B5">
      <w:pPr>
        <w:rPr>
          <w:rFonts w:ascii="Lato" w:hAnsi="Lato"/>
          <w:i/>
          <w:szCs w:val="24"/>
        </w:rPr>
      </w:pPr>
      <w:r w:rsidRPr="007C5783">
        <w:rPr>
          <w:rFonts w:ascii="Lato" w:hAnsi="Lato"/>
          <w:i/>
          <w:szCs w:val="24"/>
        </w:rPr>
        <w:t>(b) specify which of the conditions referred to in subparagraphs (i) and (ii) of paragraph (k) of Regulation 4 is considered by the service provider to be satisfied,</w:t>
      </w:r>
    </w:p>
    <w:p w14:paraId="39C88E65" w14:textId="17E54917" w:rsidR="0002727B" w:rsidRPr="007C5783" w:rsidRDefault="0002727B" w:rsidP="008F36B5">
      <w:pPr>
        <w:rPr>
          <w:rFonts w:ascii="Lato" w:hAnsi="Lato"/>
          <w:i/>
          <w:szCs w:val="24"/>
        </w:rPr>
      </w:pPr>
      <w:r w:rsidRPr="007C5783">
        <w:rPr>
          <w:rFonts w:ascii="Lato" w:hAnsi="Lato"/>
          <w:i/>
          <w:szCs w:val="24"/>
        </w:rPr>
        <w:t xml:space="preserve">(c) be sent within such period of time, as the </w:t>
      </w:r>
      <w:r w:rsidRPr="007C5783">
        <w:rPr>
          <w:rFonts w:ascii="Lato" w:hAnsi="Lato"/>
          <w:szCs w:val="24"/>
        </w:rPr>
        <w:t>[Central]</w:t>
      </w:r>
      <w:r w:rsidRPr="007C5783">
        <w:rPr>
          <w:rFonts w:ascii="Lato" w:hAnsi="Lato"/>
          <w:i/>
          <w:szCs w:val="24"/>
        </w:rPr>
        <w:t xml:space="preserve">  Bank may direct, after the end of the period of 12 months</w:t>
      </w:r>
      <w:r w:rsidRPr="007C5783">
        <w:rPr>
          <w:rStyle w:val="FootnoteReference"/>
          <w:rFonts w:ascii="Lato" w:hAnsi="Lato"/>
          <w:i/>
          <w:szCs w:val="24"/>
        </w:rPr>
        <w:footnoteReference w:id="2"/>
      </w:r>
      <w:r w:rsidRPr="007C5783">
        <w:rPr>
          <w:rFonts w:ascii="Lato" w:hAnsi="Lato"/>
          <w:i/>
          <w:szCs w:val="24"/>
        </w:rPr>
        <w:t xml:space="preserve"> referred to in paragraph (1), and</w:t>
      </w:r>
    </w:p>
    <w:p w14:paraId="5E0B833E" w14:textId="77777777" w:rsidR="0002727B" w:rsidRPr="007C5783" w:rsidRDefault="0002727B" w:rsidP="008F36B5">
      <w:pPr>
        <w:rPr>
          <w:rFonts w:ascii="Lato" w:hAnsi="Lato"/>
          <w:i/>
          <w:szCs w:val="24"/>
        </w:rPr>
      </w:pPr>
      <w:r w:rsidRPr="007C5783">
        <w:rPr>
          <w:rFonts w:ascii="Lato" w:hAnsi="Lato"/>
          <w:i/>
          <w:szCs w:val="24"/>
        </w:rPr>
        <w:t xml:space="preserve">(d) be in such form or verified in such manner as the </w:t>
      </w:r>
      <w:r w:rsidRPr="007C5783">
        <w:rPr>
          <w:rFonts w:ascii="Lato" w:hAnsi="Lato"/>
          <w:szCs w:val="24"/>
        </w:rPr>
        <w:t>[Central]</w:t>
      </w:r>
      <w:r w:rsidRPr="007C5783">
        <w:rPr>
          <w:rFonts w:ascii="Lato" w:hAnsi="Lato"/>
          <w:i/>
          <w:szCs w:val="24"/>
        </w:rPr>
        <w:t xml:space="preserve"> Bank may direct.</w:t>
      </w:r>
    </w:p>
    <w:p w14:paraId="7AB6D775" w14:textId="77777777" w:rsidR="0002727B" w:rsidRPr="007C5783" w:rsidRDefault="0002727B" w:rsidP="008F36B5">
      <w:pPr>
        <w:rPr>
          <w:rFonts w:ascii="Lato" w:hAnsi="Lato" w:cstheme="minorHAnsi"/>
          <w:i/>
          <w:szCs w:val="24"/>
          <w:lang w:val="en-US"/>
        </w:rPr>
      </w:pPr>
      <w:r w:rsidRPr="007C5783">
        <w:rPr>
          <w:rFonts w:ascii="Lato" w:hAnsi="Lato"/>
          <w:i/>
          <w:szCs w:val="24"/>
        </w:rPr>
        <w:t>(3) The period of 12 months referred to in paragraph (1) does not include any period in respect of which a notification has already been made under paragraph (1).”</w:t>
      </w:r>
    </w:p>
    <w:p w14:paraId="53749FF5" w14:textId="5231C73A" w:rsidR="0002727B" w:rsidRPr="007C5783" w:rsidRDefault="0002727B" w:rsidP="008F36B5">
      <w:pPr>
        <w:rPr>
          <w:rFonts w:ascii="Lato" w:hAnsi="Lato" w:cstheme="minorHAnsi"/>
          <w:bCs/>
          <w:color w:val="000000"/>
          <w:szCs w:val="24"/>
        </w:rPr>
      </w:pPr>
      <w:r w:rsidRPr="007C5783">
        <w:rPr>
          <w:rFonts w:ascii="Lato" w:hAnsi="Lato" w:cstheme="minorHAnsi"/>
          <w:bCs/>
          <w:color w:val="000000"/>
          <w:szCs w:val="24"/>
        </w:rPr>
        <w:t xml:space="preserve">Further to what is set out in the PSR, on 24 February 2022, the EBA published its </w:t>
      </w:r>
      <w:hyperlink r:id="rId15" w:history="1">
        <w:r w:rsidRPr="00490A48">
          <w:rPr>
            <w:rStyle w:val="Hyperlink"/>
            <w:rFonts w:ascii="Lato" w:hAnsi="Lato" w:cstheme="minorHAnsi"/>
            <w:bCs/>
            <w:color w:val="09506C" w:themeColor="background2"/>
            <w:szCs w:val="24"/>
          </w:rPr>
          <w:t>Guidelines on the limited network exclusion under PSD2</w:t>
        </w:r>
      </w:hyperlink>
      <w:r w:rsidRPr="007C5783">
        <w:rPr>
          <w:rFonts w:ascii="Lato" w:hAnsi="Lato" w:cstheme="minorHAnsi"/>
          <w:bCs/>
          <w:color w:val="000000"/>
          <w:szCs w:val="24"/>
        </w:rPr>
        <w:t xml:space="preserve"> (the Guidelines). The EBA outline that the Guidelines “aim at clarifying specific aspects of its application, including on how a network of service providers or a range of goods and services should be assessed in order to qualify as ‘limited’, the use of payment instruments within limited networks, the provision of excluded services by regulated financial institutions and the submission of notification to competent authorities (CAs)”.</w:t>
      </w:r>
    </w:p>
    <w:p w14:paraId="3C296EF8" w14:textId="77777777" w:rsidR="0002727B" w:rsidRPr="007C5783" w:rsidRDefault="0002727B" w:rsidP="008F36B5">
      <w:pPr>
        <w:rPr>
          <w:rFonts w:ascii="Lato" w:hAnsi="Lato" w:cstheme="minorHAnsi"/>
          <w:bCs/>
          <w:color w:val="000000"/>
          <w:szCs w:val="24"/>
        </w:rPr>
      </w:pPr>
      <w:r w:rsidRPr="007C5783">
        <w:rPr>
          <w:rFonts w:ascii="Lato" w:hAnsi="Lato" w:cstheme="minorHAnsi"/>
          <w:bCs/>
          <w:color w:val="000000"/>
          <w:szCs w:val="24"/>
        </w:rPr>
        <w:t xml:space="preserve">The Central Bank has informed the EBA that it intends to comply with the Guidelines and, as such, service providers are expected to submit their notifications to the Central Bank taking the requirements of the Guidelines into account. An important point to note is that service providers that benefit from the Limited Network Exclusion provided for under Regulation 4(1)(k)(i) and (ii) of the Payment Services Regulations 2018 will have to notify the Central </w:t>
      </w:r>
      <w:r w:rsidRPr="007C5783">
        <w:rPr>
          <w:rFonts w:ascii="Lato" w:hAnsi="Lato" w:cstheme="minorHAnsi"/>
          <w:bCs/>
          <w:color w:val="000000"/>
          <w:szCs w:val="24"/>
        </w:rPr>
        <w:lastRenderedPageBreak/>
        <w:t>Bank if the total value of payment transactions are either over €1,000,000 in any 12 month period or for any given period shorter than 12 months when the total value of payment transactions executed exceeds the amount of €1,000,000 for that period.</w:t>
      </w:r>
    </w:p>
    <w:p w14:paraId="1C92E854" w14:textId="77777777" w:rsidR="0002727B" w:rsidRPr="007C5783" w:rsidRDefault="0002727B" w:rsidP="008F36B5">
      <w:pPr>
        <w:rPr>
          <w:rFonts w:ascii="Lato" w:hAnsi="Lato" w:cstheme="minorHAnsi"/>
          <w:b/>
          <w:bCs/>
          <w:i/>
          <w:color w:val="000000"/>
          <w:szCs w:val="24"/>
        </w:rPr>
      </w:pPr>
      <w:r w:rsidRPr="007C5783">
        <w:rPr>
          <w:rFonts w:ascii="Lato" w:hAnsi="Lato" w:cstheme="minorHAnsi"/>
          <w:bCs/>
          <w:color w:val="000000"/>
          <w:szCs w:val="24"/>
        </w:rPr>
        <w:t>This Notification Form sets out the information that should be submitted to the Central Bank by a Service Provider that is providing services of the type falling within the scope of Regulation 4(k)(i) and (ii) of the PSR. It is being made available to facilitate Service Providers seeking to fulfil their initial notification obligations as set out in Regulation 45 of the PSR and the Guidelines.</w:t>
      </w:r>
    </w:p>
    <w:p w14:paraId="4AE795E3" w14:textId="77777777" w:rsidR="0002727B" w:rsidRPr="007C5783" w:rsidRDefault="0002727B" w:rsidP="008F36B5">
      <w:pPr>
        <w:spacing w:after="0"/>
        <w:rPr>
          <w:rFonts w:ascii="Lato" w:hAnsi="Lato" w:cstheme="minorHAnsi"/>
          <w:b/>
          <w:bCs/>
          <w:color w:val="000000"/>
          <w:szCs w:val="24"/>
        </w:rPr>
      </w:pPr>
      <w:r w:rsidRPr="007C5783">
        <w:rPr>
          <w:rFonts w:ascii="Lato" w:hAnsi="Lato" w:cstheme="minorHAnsi"/>
          <w:b/>
          <w:bCs/>
          <w:color w:val="000000"/>
          <w:szCs w:val="24"/>
        </w:rPr>
        <w:t>Note: The onus is on firms to satisfy themselves that:</w:t>
      </w:r>
    </w:p>
    <w:p w14:paraId="316E0839" w14:textId="77777777" w:rsidR="0002727B" w:rsidRPr="007C5783" w:rsidRDefault="0002727B" w:rsidP="008F36B5">
      <w:pPr>
        <w:pStyle w:val="ListParagraph"/>
        <w:numPr>
          <w:ilvl w:val="0"/>
          <w:numId w:val="17"/>
        </w:numPr>
        <w:spacing w:after="0"/>
        <w:rPr>
          <w:rFonts w:ascii="Lato" w:hAnsi="Lato" w:cstheme="minorHAnsi"/>
          <w:b/>
          <w:bCs/>
          <w:color w:val="000000"/>
          <w:sz w:val="24"/>
          <w:szCs w:val="24"/>
        </w:rPr>
      </w:pPr>
      <w:r w:rsidRPr="007C5783">
        <w:rPr>
          <w:rFonts w:ascii="Lato" w:hAnsi="Lato" w:cstheme="minorHAnsi"/>
          <w:b/>
          <w:bCs/>
          <w:color w:val="000000"/>
          <w:sz w:val="24"/>
          <w:szCs w:val="24"/>
        </w:rPr>
        <w:t xml:space="preserve">they fall within the scope of the limited network exclusion; and </w:t>
      </w:r>
    </w:p>
    <w:p w14:paraId="653E359E" w14:textId="2B70989A" w:rsidR="0002727B" w:rsidRPr="007C5783" w:rsidRDefault="0002727B" w:rsidP="008F36B5">
      <w:pPr>
        <w:pStyle w:val="ListParagraph"/>
        <w:numPr>
          <w:ilvl w:val="0"/>
          <w:numId w:val="17"/>
        </w:numPr>
        <w:spacing w:after="0"/>
        <w:rPr>
          <w:rFonts w:ascii="Lato" w:hAnsi="Lato" w:cstheme="minorHAnsi"/>
          <w:b/>
          <w:bCs/>
          <w:color w:val="000000"/>
          <w:sz w:val="24"/>
          <w:szCs w:val="24"/>
        </w:rPr>
      </w:pPr>
      <w:r w:rsidRPr="007C5783">
        <w:rPr>
          <w:rFonts w:ascii="Lato" w:hAnsi="Lato" w:cstheme="minorHAnsi"/>
          <w:b/>
          <w:bCs/>
          <w:color w:val="000000"/>
          <w:sz w:val="24"/>
          <w:szCs w:val="24"/>
        </w:rPr>
        <w:t>they comply with the on-going notification obligations under the PSR.</w:t>
      </w:r>
    </w:p>
    <w:p w14:paraId="1E9BD01B" w14:textId="77777777" w:rsidR="0002727B" w:rsidRPr="007C5783" w:rsidRDefault="0002727B" w:rsidP="008F36B5">
      <w:pPr>
        <w:spacing w:after="0"/>
        <w:rPr>
          <w:rFonts w:ascii="Lato" w:hAnsi="Lato" w:cstheme="minorHAnsi"/>
          <w:b/>
          <w:bCs/>
          <w:color w:val="000000"/>
          <w:szCs w:val="24"/>
        </w:rPr>
      </w:pPr>
    </w:p>
    <w:p w14:paraId="5A8B7040" w14:textId="77777777" w:rsidR="0002727B" w:rsidRPr="007C5783" w:rsidRDefault="0002727B" w:rsidP="008F36B5">
      <w:pPr>
        <w:rPr>
          <w:rFonts w:ascii="Lato" w:hAnsi="Lato" w:cstheme="minorHAnsi"/>
          <w:b/>
          <w:bCs/>
          <w:color w:val="000000"/>
          <w:szCs w:val="24"/>
        </w:rPr>
      </w:pPr>
      <w:r w:rsidRPr="007C5783">
        <w:rPr>
          <w:rFonts w:ascii="Lato" w:hAnsi="Lato" w:cstheme="minorHAnsi"/>
          <w:b/>
          <w:bCs/>
          <w:color w:val="000000"/>
          <w:szCs w:val="24"/>
        </w:rPr>
        <w:t>Firms are advised to seek legal advice if they are unsure as to whether their activities fall within the scope of the limited network exclusion or if they are unsure as to how they should comply with their on-going obligations under the PSR.</w:t>
      </w:r>
    </w:p>
    <w:p w14:paraId="325E3C4A" w14:textId="77777777" w:rsidR="0002727B" w:rsidRPr="00490A48" w:rsidRDefault="0002727B" w:rsidP="008F36B5">
      <w:pPr>
        <w:rPr>
          <w:rFonts w:ascii="Lato" w:hAnsi="Lato" w:cstheme="minorHAnsi"/>
          <w:b/>
          <w:bCs/>
          <w:color w:val="09506C" w:themeColor="background2"/>
          <w:szCs w:val="24"/>
        </w:rPr>
      </w:pPr>
      <w:r w:rsidRPr="00490A48">
        <w:rPr>
          <w:rFonts w:ascii="Lato" w:hAnsi="Lato" w:cstheme="minorHAnsi"/>
          <w:b/>
          <w:bCs/>
          <w:color w:val="09506C" w:themeColor="background2"/>
          <w:szCs w:val="24"/>
        </w:rPr>
        <w:t>Assessing the €1 million Threshold</w:t>
      </w:r>
    </w:p>
    <w:p w14:paraId="643BB215" w14:textId="01943AB3" w:rsidR="0002727B" w:rsidRPr="007C5783" w:rsidRDefault="0002727B" w:rsidP="008F36B5">
      <w:pPr>
        <w:rPr>
          <w:rFonts w:ascii="Lato" w:hAnsi="Lato" w:cstheme="minorHAnsi"/>
          <w:bCs/>
          <w:color w:val="000000"/>
          <w:szCs w:val="24"/>
        </w:rPr>
      </w:pPr>
      <w:r w:rsidRPr="007C5783">
        <w:rPr>
          <w:rFonts w:ascii="Lato" w:hAnsi="Lato" w:cstheme="minorHAnsi"/>
          <w:bCs/>
          <w:color w:val="000000"/>
          <w:szCs w:val="24"/>
        </w:rPr>
        <w:t>A Service Provider that provides services falling within the scope of the limited network exclusion, as set out in Regulation 4(k) (i) and (ii) of the PSR, must carry out an on-going assessment to determine whether the total value of payment transactions executed through such services exceeds €1 million over the preceding 12 months or for any given period shorter than 12 months when the total value of payment transactions executed exceeds the amount of €1,000,000 for that period.</w:t>
      </w:r>
    </w:p>
    <w:p w14:paraId="612BA93E" w14:textId="77777777" w:rsidR="0002727B" w:rsidRPr="007C5783" w:rsidRDefault="0002727B" w:rsidP="008F36B5">
      <w:pPr>
        <w:rPr>
          <w:rFonts w:ascii="Lato" w:hAnsi="Lato" w:cstheme="minorHAnsi"/>
          <w:bCs/>
          <w:color w:val="000000"/>
          <w:szCs w:val="24"/>
        </w:rPr>
      </w:pPr>
    </w:p>
    <w:p w14:paraId="630892A7" w14:textId="77777777" w:rsidR="0002727B" w:rsidRPr="007C5783" w:rsidRDefault="0002727B" w:rsidP="008F36B5">
      <w:pPr>
        <w:rPr>
          <w:rFonts w:ascii="Lato" w:hAnsi="Lato" w:cstheme="minorHAnsi"/>
          <w:bCs/>
          <w:color w:val="000000"/>
          <w:szCs w:val="24"/>
        </w:rPr>
      </w:pPr>
      <w:r w:rsidRPr="007C5783">
        <w:rPr>
          <w:rFonts w:ascii="Lato" w:hAnsi="Lato" w:cstheme="minorHAnsi"/>
          <w:bCs/>
          <w:color w:val="000000"/>
          <w:szCs w:val="24"/>
        </w:rPr>
        <w:t>In calculating the total value of the payment transactions, a Service Provider should:</w:t>
      </w:r>
    </w:p>
    <w:p w14:paraId="5AEEF66B" w14:textId="77777777" w:rsidR="0002727B" w:rsidRPr="007C5783" w:rsidRDefault="0002727B" w:rsidP="008F36B5">
      <w:pPr>
        <w:pStyle w:val="ListParagraph"/>
        <w:numPr>
          <w:ilvl w:val="0"/>
          <w:numId w:val="16"/>
        </w:numPr>
        <w:spacing w:after="0"/>
        <w:rPr>
          <w:rFonts w:ascii="Lato" w:hAnsi="Lato" w:cstheme="minorHAnsi"/>
          <w:bCs/>
          <w:color w:val="000000"/>
          <w:sz w:val="24"/>
          <w:szCs w:val="24"/>
        </w:rPr>
      </w:pPr>
      <w:r w:rsidRPr="007C5783">
        <w:rPr>
          <w:rFonts w:ascii="Lato" w:hAnsi="Lato" w:cstheme="minorHAnsi"/>
          <w:bCs/>
          <w:color w:val="000000"/>
          <w:sz w:val="24"/>
          <w:szCs w:val="24"/>
        </w:rPr>
        <w:t xml:space="preserve">include all of those services that are provided and are considered by the Service Provider to fall within the scope of the limited network exclusion. The €1 million threshold applies to the total value of transactions across all products i.e. specific payment instruments, that are considered by the </w:t>
      </w:r>
      <w:r w:rsidRPr="007C5783">
        <w:rPr>
          <w:rFonts w:ascii="Lato" w:hAnsi="Lato" w:cstheme="minorHAnsi"/>
          <w:bCs/>
          <w:color w:val="000000"/>
          <w:sz w:val="24"/>
          <w:szCs w:val="24"/>
        </w:rPr>
        <w:lastRenderedPageBreak/>
        <w:t xml:space="preserve">Service Provider to fall within the scope of the limited network exclusion, rather than the value of transactions executed through each product taken individually; and </w:t>
      </w:r>
    </w:p>
    <w:p w14:paraId="1C705A57" w14:textId="77777777" w:rsidR="0002727B" w:rsidRPr="007C5783" w:rsidRDefault="0002727B" w:rsidP="008F36B5">
      <w:pPr>
        <w:pStyle w:val="ListParagraph"/>
        <w:numPr>
          <w:ilvl w:val="0"/>
          <w:numId w:val="16"/>
        </w:numPr>
        <w:spacing w:after="0"/>
        <w:rPr>
          <w:rFonts w:ascii="Lato" w:hAnsi="Lato" w:cstheme="minorHAnsi"/>
          <w:bCs/>
          <w:color w:val="000000"/>
          <w:sz w:val="24"/>
          <w:szCs w:val="24"/>
        </w:rPr>
      </w:pPr>
      <w:r w:rsidRPr="007C5783">
        <w:rPr>
          <w:rFonts w:ascii="Lato" w:hAnsi="Lato" w:cstheme="minorHAnsi"/>
          <w:bCs/>
          <w:color w:val="000000"/>
          <w:sz w:val="24"/>
          <w:szCs w:val="24"/>
        </w:rPr>
        <w:t>exclude services that are regulated as either electronic money or payment services (under the European Communities (Electronic Money) Regulations 2011 or the PSR.</w:t>
      </w:r>
    </w:p>
    <w:p w14:paraId="1D466B90" w14:textId="77777777" w:rsidR="0002727B" w:rsidRPr="006F70CF" w:rsidRDefault="0002727B" w:rsidP="008F36B5">
      <w:pPr>
        <w:spacing w:after="0"/>
        <w:rPr>
          <w:rFonts w:ascii="Lato" w:hAnsi="Lato" w:cstheme="minorHAnsi"/>
          <w:bCs/>
          <w:color w:val="000000"/>
          <w:szCs w:val="24"/>
        </w:rPr>
      </w:pPr>
    </w:p>
    <w:p w14:paraId="31993061" w14:textId="77777777" w:rsidR="0002727B" w:rsidRPr="006F70CF" w:rsidRDefault="0002727B" w:rsidP="008F36B5">
      <w:pPr>
        <w:pStyle w:val="CBHeading2"/>
      </w:pPr>
      <w:r w:rsidRPr="006F70CF">
        <w:t>When are Notifications Required?</w:t>
      </w:r>
    </w:p>
    <w:p w14:paraId="5CE1D480" w14:textId="35B9031F" w:rsidR="0002727B" w:rsidRPr="006F70CF" w:rsidRDefault="00D77AFA" w:rsidP="008F36B5">
      <w:pPr>
        <w:spacing w:after="0"/>
        <w:rPr>
          <w:rFonts w:ascii="Lato" w:hAnsi="Lato" w:cstheme="minorHAnsi"/>
          <w:bCs/>
          <w:color w:val="000000"/>
          <w:szCs w:val="24"/>
        </w:rPr>
      </w:pPr>
      <w:r w:rsidRPr="006F70CF">
        <w:rPr>
          <w:rFonts w:ascii="Lato" w:hAnsi="Lato"/>
          <w:szCs w:val="24"/>
          <w:lang w:val="en-US"/>
        </w:rPr>
        <w:t xml:space="preserve">This notification is </w:t>
      </w:r>
      <w:r w:rsidR="005D6E14" w:rsidRPr="006F70CF">
        <w:rPr>
          <w:rFonts w:ascii="Lato" w:hAnsi="Lato"/>
          <w:szCs w:val="24"/>
          <w:lang w:val="en-US"/>
        </w:rPr>
        <w:t xml:space="preserve">to </w:t>
      </w:r>
      <w:r w:rsidRPr="006F70CF">
        <w:rPr>
          <w:rFonts w:ascii="Lato" w:hAnsi="Lato"/>
          <w:szCs w:val="24"/>
          <w:lang w:val="en-US"/>
        </w:rPr>
        <w:t>be submitted</w:t>
      </w:r>
      <w:r w:rsidR="005D6E14" w:rsidRPr="006F70CF">
        <w:rPr>
          <w:rFonts w:ascii="Lato" w:hAnsi="Lato"/>
          <w:szCs w:val="24"/>
          <w:lang w:val="en-US"/>
        </w:rPr>
        <w:t xml:space="preserve"> only once,  </w:t>
      </w:r>
      <w:r w:rsidR="006F70CF">
        <w:rPr>
          <w:rFonts w:ascii="Lato" w:hAnsi="Lato" w:cstheme="minorHAnsi"/>
          <w:bCs/>
          <w:color w:val="000000"/>
          <w:szCs w:val="24"/>
        </w:rPr>
        <w:t xml:space="preserve"> </w:t>
      </w:r>
      <w:r w:rsidR="0002727B" w:rsidRPr="006F70CF">
        <w:rPr>
          <w:rFonts w:ascii="Lato" w:hAnsi="Lato" w:cstheme="minorHAnsi"/>
          <w:bCs/>
          <w:color w:val="000000"/>
          <w:szCs w:val="24"/>
        </w:rPr>
        <w:t xml:space="preserve">no later than one month from the date on which the conditions for notification set out in Regulation 45(1) of the PSR and the Guidelines </w:t>
      </w:r>
      <w:r w:rsidRPr="006F70CF">
        <w:rPr>
          <w:rFonts w:ascii="Lato" w:hAnsi="Lato" w:cstheme="minorHAnsi"/>
          <w:bCs/>
          <w:color w:val="000000"/>
          <w:szCs w:val="24"/>
        </w:rPr>
        <w:t xml:space="preserve">are </w:t>
      </w:r>
      <w:r w:rsidR="0002727B" w:rsidRPr="006F70CF">
        <w:rPr>
          <w:rFonts w:ascii="Lato" w:hAnsi="Lato" w:cstheme="minorHAnsi"/>
          <w:bCs/>
          <w:color w:val="000000"/>
          <w:szCs w:val="24"/>
        </w:rPr>
        <w:t>met.</w:t>
      </w:r>
      <w:r w:rsidR="002B1CE3" w:rsidRPr="006F70CF">
        <w:rPr>
          <w:rFonts w:ascii="Lato" w:hAnsi="Lato" w:cstheme="minorHAnsi"/>
          <w:bCs/>
          <w:color w:val="000000"/>
          <w:szCs w:val="24"/>
        </w:rPr>
        <w:t xml:space="preserve"> </w:t>
      </w:r>
    </w:p>
    <w:p w14:paraId="5EA2157B" w14:textId="77777777" w:rsidR="002B1CE3" w:rsidRPr="006F70CF" w:rsidRDefault="002B1CE3" w:rsidP="008F36B5">
      <w:pPr>
        <w:spacing w:after="0"/>
        <w:rPr>
          <w:rFonts w:ascii="Lato" w:hAnsi="Lato"/>
          <w:szCs w:val="24"/>
        </w:rPr>
      </w:pPr>
    </w:p>
    <w:p w14:paraId="0B1EE781" w14:textId="37D0528C" w:rsidR="005D1172" w:rsidRPr="006F70CF" w:rsidRDefault="002F784F" w:rsidP="008F36B5">
      <w:pPr>
        <w:spacing w:after="0"/>
        <w:rPr>
          <w:rFonts w:ascii="Lato" w:hAnsi="Lato"/>
          <w:szCs w:val="24"/>
        </w:rPr>
      </w:pPr>
      <w:r w:rsidRPr="006F70CF">
        <w:rPr>
          <w:rFonts w:ascii="Lato" w:hAnsi="Lato"/>
          <w:szCs w:val="24"/>
        </w:rPr>
        <w:t xml:space="preserve">An </w:t>
      </w:r>
      <w:r w:rsidR="005D6E14" w:rsidRPr="006F70CF">
        <w:rPr>
          <w:rFonts w:ascii="Lato" w:hAnsi="Lato"/>
          <w:szCs w:val="24"/>
        </w:rPr>
        <w:t xml:space="preserve">additional </w:t>
      </w:r>
      <w:r w:rsidR="002B1CE3" w:rsidRPr="006F70CF">
        <w:rPr>
          <w:rFonts w:ascii="Lato" w:hAnsi="Lato"/>
          <w:szCs w:val="24"/>
        </w:rPr>
        <w:t xml:space="preserve">new </w:t>
      </w:r>
      <w:r w:rsidRPr="006F70CF">
        <w:rPr>
          <w:rFonts w:ascii="Lato" w:hAnsi="Lato"/>
          <w:szCs w:val="24"/>
        </w:rPr>
        <w:t xml:space="preserve">notification </w:t>
      </w:r>
      <w:r w:rsidR="005D6E14" w:rsidRPr="006F70CF">
        <w:rPr>
          <w:rFonts w:ascii="Lato" w:hAnsi="Lato"/>
          <w:szCs w:val="24"/>
        </w:rPr>
        <w:t xml:space="preserve">should </w:t>
      </w:r>
      <w:r w:rsidRPr="006F70CF">
        <w:rPr>
          <w:rFonts w:ascii="Lato" w:hAnsi="Lato"/>
          <w:szCs w:val="24"/>
        </w:rPr>
        <w:t>be</w:t>
      </w:r>
      <w:r w:rsidR="002B1CE3" w:rsidRPr="006F70CF">
        <w:rPr>
          <w:rFonts w:ascii="Lato" w:hAnsi="Lato"/>
          <w:szCs w:val="24"/>
        </w:rPr>
        <w:t xml:space="preserve"> submitted when any information related to the same specific payment instrument(s) as provided with</w:t>
      </w:r>
      <w:r w:rsidR="00D77AFA" w:rsidRPr="006F70CF">
        <w:rPr>
          <w:rFonts w:ascii="Lato" w:hAnsi="Lato"/>
          <w:szCs w:val="24"/>
        </w:rPr>
        <w:t xml:space="preserve">in </w:t>
      </w:r>
      <w:r w:rsidR="002B1CE3" w:rsidRPr="006F70CF">
        <w:rPr>
          <w:rFonts w:ascii="Lato" w:hAnsi="Lato"/>
          <w:szCs w:val="24"/>
        </w:rPr>
        <w:t>the initial notification has changed substantially.</w:t>
      </w:r>
    </w:p>
    <w:p w14:paraId="426DC787" w14:textId="448924A0" w:rsidR="00D77AFA" w:rsidRPr="006F70CF" w:rsidRDefault="00D77AFA" w:rsidP="008F36B5">
      <w:pPr>
        <w:spacing w:after="0"/>
        <w:rPr>
          <w:rFonts w:ascii="Lato" w:hAnsi="Lato"/>
          <w:szCs w:val="24"/>
        </w:rPr>
      </w:pPr>
    </w:p>
    <w:p w14:paraId="7EEC3ED0" w14:textId="77777777" w:rsidR="00D77AFA" w:rsidRPr="006F70CF" w:rsidRDefault="00D77AFA" w:rsidP="008F36B5">
      <w:pPr>
        <w:spacing w:after="0"/>
        <w:rPr>
          <w:rFonts w:ascii="Lato" w:hAnsi="Lato"/>
          <w:szCs w:val="24"/>
        </w:rPr>
      </w:pPr>
      <w:r w:rsidRPr="006F70CF">
        <w:rPr>
          <w:rFonts w:ascii="Lato" w:hAnsi="Lato"/>
          <w:szCs w:val="24"/>
        </w:rPr>
        <w:t xml:space="preserve">Substantial changes can include but are not limited to situations where: </w:t>
      </w:r>
    </w:p>
    <w:p w14:paraId="4832AA1F" w14:textId="77777777" w:rsidR="00D77AFA" w:rsidRPr="006F70CF" w:rsidRDefault="00D77AFA" w:rsidP="008F36B5">
      <w:pPr>
        <w:spacing w:after="0"/>
        <w:rPr>
          <w:rFonts w:ascii="Lato" w:hAnsi="Lato"/>
          <w:szCs w:val="24"/>
        </w:rPr>
      </w:pPr>
    </w:p>
    <w:p w14:paraId="5AB54B24" w14:textId="7E8DDAF0" w:rsidR="00D77AFA" w:rsidRPr="006F70CF" w:rsidRDefault="00D77AFA" w:rsidP="008F36B5">
      <w:pPr>
        <w:pStyle w:val="ListParagraph"/>
        <w:numPr>
          <w:ilvl w:val="0"/>
          <w:numId w:val="18"/>
        </w:numPr>
        <w:spacing w:after="0"/>
        <w:rPr>
          <w:rFonts w:ascii="Lato" w:hAnsi="Lato"/>
          <w:sz w:val="24"/>
          <w:szCs w:val="24"/>
        </w:rPr>
      </w:pPr>
      <w:r w:rsidRPr="006F70CF">
        <w:rPr>
          <w:rFonts w:ascii="Lato" w:hAnsi="Lato"/>
          <w:sz w:val="24"/>
          <w:szCs w:val="24"/>
        </w:rPr>
        <w:t>the provision of the excluded services has terminated</w:t>
      </w:r>
      <w:r w:rsidR="00445745" w:rsidRPr="006F70CF">
        <w:rPr>
          <w:rFonts w:ascii="Lato" w:hAnsi="Lato"/>
          <w:sz w:val="24"/>
          <w:szCs w:val="24"/>
        </w:rPr>
        <w:t>;</w:t>
      </w:r>
    </w:p>
    <w:p w14:paraId="781082C9" w14:textId="77777777" w:rsidR="00D77AFA" w:rsidRPr="006F70CF" w:rsidRDefault="00D77AFA" w:rsidP="008F36B5">
      <w:pPr>
        <w:pStyle w:val="ListParagraph"/>
        <w:spacing w:after="0"/>
        <w:rPr>
          <w:rFonts w:ascii="Lato" w:hAnsi="Lato"/>
          <w:sz w:val="24"/>
          <w:szCs w:val="24"/>
        </w:rPr>
      </w:pPr>
    </w:p>
    <w:p w14:paraId="2C7649A3" w14:textId="105541AF" w:rsidR="00D77AFA" w:rsidRPr="006F70CF" w:rsidRDefault="00D77AFA" w:rsidP="008F36B5">
      <w:pPr>
        <w:pStyle w:val="ListParagraph"/>
        <w:numPr>
          <w:ilvl w:val="0"/>
          <w:numId w:val="18"/>
        </w:numPr>
        <w:spacing w:after="0"/>
        <w:rPr>
          <w:rFonts w:ascii="Lato" w:hAnsi="Lato"/>
          <w:sz w:val="24"/>
          <w:szCs w:val="24"/>
        </w:rPr>
      </w:pPr>
      <w:r w:rsidRPr="006F70CF">
        <w:rPr>
          <w:rFonts w:ascii="Lato" w:hAnsi="Lato"/>
          <w:sz w:val="24"/>
          <w:szCs w:val="24"/>
        </w:rPr>
        <w:t>the issuer intends to increase the number of providers of goods and/or services</w:t>
      </w:r>
      <w:r w:rsidR="00445745" w:rsidRPr="006F70CF">
        <w:rPr>
          <w:rFonts w:ascii="Lato" w:hAnsi="Lato"/>
          <w:sz w:val="24"/>
          <w:szCs w:val="24"/>
        </w:rPr>
        <w:t>;</w:t>
      </w:r>
    </w:p>
    <w:p w14:paraId="50F3CC5A" w14:textId="77777777" w:rsidR="00D77AFA" w:rsidRPr="006F70CF" w:rsidRDefault="00D77AFA" w:rsidP="008F36B5">
      <w:pPr>
        <w:pStyle w:val="ListParagraph"/>
        <w:rPr>
          <w:rFonts w:ascii="Lato" w:hAnsi="Lato"/>
          <w:sz w:val="24"/>
          <w:szCs w:val="24"/>
        </w:rPr>
      </w:pPr>
    </w:p>
    <w:p w14:paraId="33F3863E" w14:textId="1BFFD62A" w:rsidR="00D77AFA" w:rsidRPr="006F70CF" w:rsidRDefault="00D77AFA" w:rsidP="008F36B5">
      <w:pPr>
        <w:pStyle w:val="ListParagraph"/>
        <w:numPr>
          <w:ilvl w:val="0"/>
          <w:numId w:val="18"/>
        </w:numPr>
        <w:spacing w:after="0"/>
        <w:rPr>
          <w:rFonts w:ascii="Lato" w:hAnsi="Lato"/>
          <w:sz w:val="24"/>
          <w:szCs w:val="24"/>
        </w:rPr>
      </w:pPr>
      <w:r w:rsidRPr="006F70CF">
        <w:rPr>
          <w:rFonts w:ascii="Lato" w:hAnsi="Lato"/>
          <w:sz w:val="24"/>
          <w:szCs w:val="24"/>
        </w:rPr>
        <w:t>the issuer intends to expand the specific geographical area for the provision of goods and/or services</w:t>
      </w:r>
      <w:r w:rsidR="00445745" w:rsidRPr="006F70CF">
        <w:rPr>
          <w:rFonts w:ascii="Lato" w:hAnsi="Lato"/>
          <w:sz w:val="24"/>
          <w:szCs w:val="24"/>
        </w:rPr>
        <w:t>;</w:t>
      </w:r>
      <w:r w:rsidRPr="006F70CF">
        <w:rPr>
          <w:rFonts w:ascii="Lato" w:hAnsi="Lato"/>
          <w:sz w:val="24"/>
          <w:szCs w:val="24"/>
        </w:rPr>
        <w:t xml:space="preserve"> </w:t>
      </w:r>
    </w:p>
    <w:p w14:paraId="2071C16E" w14:textId="77777777" w:rsidR="00D77AFA" w:rsidRPr="006F70CF" w:rsidRDefault="00D77AFA" w:rsidP="008F36B5">
      <w:pPr>
        <w:pStyle w:val="ListParagraph"/>
        <w:rPr>
          <w:rFonts w:ascii="Lato" w:hAnsi="Lato"/>
          <w:sz w:val="24"/>
          <w:szCs w:val="24"/>
        </w:rPr>
      </w:pPr>
    </w:p>
    <w:p w14:paraId="471668AF" w14:textId="781C770C" w:rsidR="00D77AFA" w:rsidRPr="006F70CF" w:rsidRDefault="00D77AFA" w:rsidP="008F36B5">
      <w:pPr>
        <w:pStyle w:val="ListParagraph"/>
        <w:numPr>
          <w:ilvl w:val="0"/>
          <w:numId w:val="18"/>
        </w:numPr>
        <w:spacing w:after="0"/>
        <w:rPr>
          <w:rFonts w:ascii="Lato" w:hAnsi="Lato"/>
          <w:sz w:val="24"/>
          <w:szCs w:val="24"/>
        </w:rPr>
      </w:pPr>
      <w:r w:rsidRPr="006F70CF">
        <w:rPr>
          <w:rFonts w:ascii="Lato" w:hAnsi="Lato"/>
          <w:sz w:val="24"/>
          <w:szCs w:val="24"/>
        </w:rPr>
        <w:t xml:space="preserve">the issuer intends to offer services under Article 4(k)(i) or (ii) of </w:t>
      </w:r>
      <w:r w:rsidRPr="006F70CF">
        <w:rPr>
          <w:rFonts w:ascii="Lato" w:hAnsi="Lato" w:cstheme="minorHAnsi"/>
          <w:bCs/>
          <w:color w:val="000000"/>
          <w:sz w:val="24"/>
          <w:szCs w:val="24"/>
        </w:rPr>
        <w:t xml:space="preserve">Payment Services Regulations 2018 </w:t>
      </w:r>
      <w:r w:rsidRPr="006F70CF">
        <w:rPr>
          <w:rFonts w:ascii="Lato" w:hAnsi="Lato"/>
          <w:sz w:val="24"/>
          <w:szCs w:val="24"/>
        </w:rPr>
        <w:t>based on an instrument not covered in the original notification</w:t>
      </w:r>
      <w:r w:rsidR="00445745" w:rsidRPr="006F70CF">
        <w:rPr>
          <w:rFonts w:ascii="Lato" w:hAnsi="Lato"/>
          <w:sz w:val="24"/>
          <w:szCs w:val="24"/>
        </w:rPr>
        <w:t>; or</w:t>
      </w:r>
    </w:p>
    <w:p w14:paraId="41BAE59B" w14:textId="77777777" w:rsidR="00D77AFA" w:rsidRPr="006F70CF" w:rsidRDefault="00D77AFA" w:rsidP="008F36B5">
      <w:pPr>
        <w:pStyle w:val="ListParagraph"/>
        <w:rPr>
          <w:rFonts w:ascii="Lato" w:hAnsi="Lato"/>
          <w:sz w:val="24"/>
          <w:szCs w:val="24"/>
        </w:rPr>
      </w:pPr>
    </w:p>
    <w:p w14:paraId="3A073198" w14:textId="050F6DF1" w:rsidR="00D77AFA" w:rsidRPr="006F70CF" w:rsidRDefault="00D77AFA" w:rsidP="008F36B5">
      <w:pPr>
        <w:pStyle w:val="ListParagraph"/>
        <w:numPr>
          <w:ilvl w:val="0"/>
          <w:numId w:val="18"/>
        </w:numPr>
        <w:spacing w:after="0"/>
        <w:rPr>
          <w:rFonts w:ascii="Lato" w:hAnsi="Lato"/>
          <w:sz w:val="24"/>
          <w:szCs w:val="24"/>
        </w:rPr>
      </w:pPr>
      <w:r w:rsidRPr="006F70CF">
        <w:rPr>
          <w:rFonts w:ascii="Lato" w:hAnsi="Lato"/>
          <w:sz w:val="24"/>
          <w:szCs w:val="24"/>
        </w:rPr>
        <w:t>the previously notified specific category of goods and/or services with a common purpose</w:t>
      </w:r>
      <w:r w:rsidR="00445745" w:rsidRPr="006F70CF">
        <w:rPr>
          <w:rFonts w:ascii="Lato" w:hAnsi="Lato"/>
          <w:sz w:val="24"/>
          <w:szCs w:val="24"/>
        </w:rPr>
        <w:t xml:space="preserve"> </w:t>
      </w:r>
      <w:r w:rsidRPr="006F70CF">
        <w:rPr>
          <w:rFonts w:ascii="Lato" w:hAnsi="Lato"/>
          <w:sz w:val="24"/>
          <w:szCs w:val="24"/>
        </w:rPr>
        <w:t>is intended to be changed.</w:t>
      </w:r>
    </w:p>
    <w:p w14:paraId="1B0EAA0A" w14:textId="77777777" w:rsidR="0002727B" w:rsidRPr="006F70CF" w:rsidRDefault="0002727B" w:rsidP="008F36B5">
      <w:pPr>
        <w:spacing w:after="0"/>
        <w:rPr>
          <w:rFonts w:ascii="Lato" w:hAnsi="Lato" w:cstheme="minorHAnsi"/>
          <w:b/>
          <w:bCs/>
          <w:color w:val="7C477E" w:themeColor="text2"/>
          <w:szCs w:val="24"/>
        </w:rPr>
      </w:pPr>
    </w:p>
    <w:p w14:paraId="1C9E05BF"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Other Information</w:t>
      </w:r>
    </w:p>
    <w:p w14:paraId="754F2821" w14:textId="77777777" w:rsidR="0002727B" w:rsidRPr="006F70CF" w:rsidRDefault="0002727B" w:rsidP="008F36B5">
      <w:pPr>
        <w:spacing w:after="0"/>
        <w:rPr>
          <w:rFonts w:ascii="Lato" w:hAnsi="Lato" w:cstheme="minorHAnsi"/>
          <w:bCs/>
          <w:color w:val="000000"/>
          <w:szCs w:val="24"/>
        </w:rPr>
      </w:pPr>
      <w:r w:rsidRPr="006F70CF">
        <w:rPr>
          <w:rFonts w:ascii="Lato" w:hAnsi="Lato" w:cstheme="minorHAnsi"/>
          <w:bCs/>
          <w:color w:val="000000"/>
          <w:szCs w:val="24"/>
        </w:rPr>
        <w:t xml:space="preserve">Provisions in this Notification Form should not be deleted or amended in any manner.  The Service Provider should ensure that the information provided in this Notification Form is accurate and </w:t>
      </w:r>
      <w:r w:rsidRPr="006F70CF">
        <w:rPr>
          <w:rFonts w:ascii="Lato" w:hAnsi="Lato" w:cstheme="minorHAnsi"/>
          <w:bCs/>
          <w:color w:val="000000"/>
          <w:szCs w:val="24"/>
        </w:rPr>
        <w:lastRenderedPageBreak/>
        <w:t>complete and that all relevant information is disclosed.  If it does not, the Service Provider may be committing a criminal offence.</w:t>
      </w:r>
    </w:p>
    <w:p w14:paraId="78C37F95" w14:textId="77777777" w:rsidR="0002727B" w:rsidRPr="006F70CF" w:rsidRDefault="0002727B" w:rsidP="008F36B5">
      <w:pPr>
        <w:spacing w:after="0"/>
        <w:rPr>
          <w:rFonts w:ascii="Lato" w:hAnsi="Lato" w:cstheme="minorHAnsi"/>
          <w:bCs/>
          <w:color w:val="000000"/>
          <w:szCs w:val="24"/>
        </w:rPr>
      </w:pPr>
    </w:p>
    <w:p w14:paraId="7F02723C" w14:textId="77777777" w:rsidR="0002727B" w:rsidRPr="006F70CF" w:rsidRDefault="0002727B" w:rsidP="008F36B5">
      <w:pPr>
        <w:spacing w:after="0"/>
        <w:rPr>
          <w:rFonts w:ascii="Lato" w:hAnsi="Lato" w:cstheme="minorHAnsi"/>
          <w:bCs/>
          <w:color w:val="000000"/>
          <w:szCs w:val="24"/>
        </w:rPr>
      </w:pPr>
      <w:r w:rsidRPr="006F70CF">
        <w:rPr>
          <w:rFonts w:ascii="Lato" w:hAnsi="Lato" w:cstheme="minorHAnsi"/>
          <w:bCs/>
          <w:color w:val="000000"/>
          <w:szCs w:val="24"/>
        </w:rPr>
        <w:t>The Central Bank may disclose information in the performance of its statutory functions or otherwise as may be specifically authorised by law.</w:t>
      </w:r>
    </w:p>
    <w:p w14:paraId="1BE5526C" w14:textId="77777777" w:rsidR="0002727B" w:rsidRPr="006F70CF" w:rsidRDefault="0002727B" w:rsidP="008F36B5">
      <w:pPr>
        <w:spacing w:after="0"/>
        <w:rPr>
          <w:rFonts w:ascii="Lato" w:hAnsi="Lato" w:cstheme="minorHAnsi"/>
          <w:bCs/>
          <w:color w:val="000000"/>
          <w:szCs w:val="24"/>
        </w:rPr>
      </w:pPr>
    </w:p>
    <w:p w14:paraId="4797BEFE" w14:textId="77777777" w:rsidR="0002727B" w:rsidRPr="006F70CF" w:rsidRDefault="0002727B" w:rsidP="008F36B5">
      <w:pPr>
        <w:spacing w:after="0"/>
        <w:rPr>
          <w:rFonts w:ascii="Lato" w:hAnsi="Lato" w:cstheme="minorHAnsi"/>
          <w:bCs/>
          <w:color w:val="000000"/>
          <w:szCs w:val="24"/>
        </w:rPr>
      </w:pPr>
      <w:r w:rsidRPr="006F70CF">
        <w:rPr>
          <w:rFonts w:ascii="Lato" w:hAnsi="Lato" w:cstheme="minorHAnsi"/>
          <w:bCs/>
          <w:color w:val="000000"/>
          <w:szCs w:val="24"/>
        </w:rPr>
        <w:t>All responses to the information requested in this Notification Form must be typed, except where a signature is required.</w:t>
      </w:r>
    </w:p>
    <w:p w14:paraId="2386F43C" w14:textId="77777777" w:rsidR="0002727B" w:rsidRPr="006F70CF" w:rsidRDefault="0002727B" w:rsidP="008F36B5">
      <w:pPr>
        <w:spacing w:after="0"/>
        <w:rPr>
          <w:rFonts w:ascii="Lato" w:hAnsi="Lato" w:cstheme="minorHAnsi"/>
          <w:bCs/>
          <w:color w:val="000000"/>
          <w:szCs w:val="24"/>
        </w:rPr>
      </w:pPr>
    </w:p>
    <w:p w14:paraId="0B547319" w14:textId="77777777" w:rsidR="0002727B" w:rsidRPr="006F70CF" w:rsidRDefault="0002727B" w:rsidP="008F36B5">
      <w:pPr>
        <w:spacing w:after="0"/>
        <w:rPr>
          <w:rFonts w:ascii="Lato" w:hAnsi="Lato" w:cstheme="minorHAnsi"/>
          <w:bCs/>
          <w:color w:val="000000"/>
          <w:szCs w:val="24"/>
        </w:rPr>
      </w:pPr>
      <w:r w:rsidRPr="006F70CF">
        <w:rPr>
          <w:rFonts w:ascii="Lato" w:hAnsi="Lato" w:cstheme="minorHAnsi"/>
          <w:bCs/>
          <w:color w:val="000000"/>
          <w:szCs w:val="24"/>
        </w:rPr>
        <w:t>If the Central Bank determines that the notified services fall within the scope of the limited network exclusion, the information provided in this Notification Form will form the basis of the entry of the notifying Service Provider on the Central Bank Register maintained in line with Regulation 25 of the PSR.  It will also form the basis of a notification to the EBA in line with Regulation 45(5) of the PSR and the Guidelines and the entry of the</w:t>
      </w:r>
      <w:bookmarkStart w:id="0" w:name="_Toc67755726"/>
      <w:r w:rsidRPr="006F70CF">
        <w:rPr>
          <w:rFonts w:ascii="Lato" w:hAnsi="Lato" w:cstheme="minorHAnsi"/>
          <w:bCs/>
          <w:color w:val="000000"/>
          <w:szCs w:val="24"/>
        </w:rPr>
        <w:t xml:space="preserve"> notifying Service Provider on the EBA Register maintained in line with Regulation 26 of the PSR. </w:t>
      </w:r>
    </w:p>
    <w:p w14:paraId="41D03CA1" w14:textId="34A20004" w:rsidR="0002727B" w:rsidRPr="006F70CF" w:rsidRDefault="0002727B" w:rsidP="008F36B5">
      <w:pPr>
        <w:shd w:val="clear" w:color="auto" w:fill="FFFFFF"/>
        <w:spacing w:beforeAutospacing="1" w:after="0" w:afterAutospacing="1" w:line="240" w:lineRule="auto"/>
        <w:rPr>
          <w:rFonts w:ascii="Lato" w:eastAsia="Times New Roman" w:hAnsi="Lato" w:cstheme="minorHAnsi"/>
          <w:szCs w:val="24"/>
          <w:lang w:val="en" w:eastAsia="en-IE"/>
        </w:rPr>
      </w:pPr>
      <w:r w:rsidRPr="006F70CF">
        <w:rPr>
          <w:rFonts w:ascii="Lato" w:eastAsia="Times New Roman" w:hAnsi="Lato" w:cstheme="minorHAnsi"/>
          <w:szCs w:val="24"/>
          <w:lang w:val="en" w:eastAsia="en-IE"/>
        </w:rPr>
        <w:t xml:space="preserve">Limited Network Exclusion Forms can be </w:t>
      </w:r>
      <w:r w:rsidRPr="006F70CF">
        <w:rPr>
          <w:rFonts w:ascii="Lato" w:hAnsi="Lato" w:cstheme="minorHAnsi"/>
          <w:szCs w:val="24"/>
        </w:rPr>
        <w:t xml:space="preserve">sent electronically to </w:t>
      </w:r>
      <w:hyperlink r:id="rId16" w:history="1">
        <w:r w:rsidRPr="007934B5">
          <w:rPr>
            <w:rStyle w:val="Hyperlink"/>
            <w:rFonts w:ascii="Lato" w:hAnsi="Lato" w:cstheme="minorHAnsi"/>
            <w:color w:val="09506C" w:themeColor="background2"/>
            <w:szCs w:val="24"/>
          </w:rPr>
          <w:t>applications@centralbank.ie</w:t>
        </w:r>
      </w:hyperlink>
      <w:r w:rsidRPr="006F70CF">
        <w:rPr>
          <w:rFonts w:ascii="Lato" w:hAnsi="Lato" w:cstheme="minorHAnsi"/>
          <w:szCs w:val="24"/>
        </w:rPr>
        <w:t xml:space="preserve">. </w:t>
      </w:r>
    </w:p>
    <w:p w14:paraId="6CB2CF51" w14:textId="77777777" w:rsidR="0002727B" w:rsidRPr="006F70CF" w:rsidRDefault="0002727B" w:rsidP="008F36B5">
      <w:pPr>
        <w:spacing w:after="0"/>
        <w:rPr>
          <w:rFonts w:ascii="Lato" w:hAnsi="Lato" w:cstheme="minorHAnsi"/>
          <w:b/>
          <w:bCs/>
          <w:color w:val="000000"/>
          <w:szCs w:val="24"/>
        </w:rPr>
      </w:pPr>
      <w:r w:rsidRPr="006F70CF">
        <w:rPr>
          <w:rFonts w:ascii="Lato" w:hAnsi="Lato" w:cstheme="minorHAnsi"/>
          <w:b/>
          <w:bCs/>
          <w:color w:val="000000"/>
          <w:szCs w:val="24"/>
        </w:rPr>
        <w:t>If the conditions for notification are no longer met, firms should advise the Central Bank of this by emailing to applications@centralbank.ie.</w:t>
      </w:r>
    </w:p>
    <w:p w14:paraId="22C846AC" w14:textId="77777777" w:rsidR="0002727B" w:rsidRPr="006F70CF" w:rsidRDefault="0002727B" w:rsidP="008F36B5">
      <w:pPr>
        <w:rPr>
          <w:rFonts w:ascii="Lato" w:eastAsia="Times New Roman" w:hAnsi="Lato"/>
          <w:color w:val="000000" w:themeColor="text1"/>
          <w:kern w:val="24"/>
          <w:szCs w:val="24"/>
          <w:lang w:eastAsia="en-IE"/>
        </w:rPr>
      </w:pPr>
    </w:p>
    <w:p w14:paraId="784BEBDA" w14:textId="77777777" w:rsidR="0002727B" w:rsidRPr="006F70CF" w:rsidRDefault="0002727B" w:rsidP="008F36B5">
      <w:pPr>
        <w:pBdr>
          <w:top w:val="single" w:sz="4" w:space="1" w:color="auto"/>
          <w:left w:val="single" w:sz="4" w:space="4" w:color="auto"/>
          <w:bottom w:val="single" w:sz="4" w:space="1" w:color="auto"/>
          <w:right w:val="single" w:sz="4" w:space="4" w:color="auto"/>
        </w:pBdr>
        <w:rPr>
          <w:rFonts w:ascii="Lato" w:eastAsia="Times New Roman" w:hAnsi="Lato"/>
          <w:b/>
          <w:color w:val="000000" w:themeColor="text1"/>
          <w:kern w:val="24"/>
          <w:szCs w:val="24"/>
          <w:lang w:eastAsia="en-IE"/>
        </w:rPr>
      </w:pPr>
      <w:r w:rsidRPr="006F70CF">
        <w:rPr>
          <w:rFonts w:ascii="Lato" w:eastAsia="Times New Roman" w:hAnsi="Lato"/>
          <w:b/>
          <w:iCs/>
          <w:color w:val="000000" w:themeColor="text1"/>
          <w:kern w:val="24"/>
          <w:szCs w:val="24"/>
          <w:lang w:eastAsia="en-IE"/>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17" w:history="1">
        <w:r w:rsidRPr="007934B5">
          <w:rPr>
            <w:rStyle w:val="Hyperlink"/>
            <w:rFonts w:ascii="Lato" w:eastAsia="Times New Roman" w:hAnsi="Lato"/>
            <w:b/>
            <w:iCs/>
            <w:color w:val="09506C" w:themeColor="background2"/>
            <w:kern w:val="24"/>
            <w:szCs w:val="24"/>
            <w:lang w:val="en-US" w:eastAsia="en-IE"/>
          </w:rPr>
          <w:t>dataprotection@centralbank.ie</w:t>
        </w:r>
      </w:hyperlink>
      <w:r w:rsidRPr="006F70CF">
        <w:rPr>
          <w:rFonts w:ascii="Lato" w:eastAsia="Times New Roman" w:hAnsi="Lato"/>
          <w:b/>
          <w:iCs/>
          <w:color w:val="000000" w:themeColor="text1"/>
          <w:kern w:val="24"/>
          <w:szCs w:val="24"/>
          <w:lang w:val="en-US" w:eastAsia="en-IE"/>
        </w:rPr>
        <w:t xml:space="preserve">. A copy of the Central Bank’s Data Protection Notice is available at </w:t>
      </w:r>
      <w:hyperlink r:id="rId18" w:history="1">
        <w:r w:rsidRPr="007934B5">
          <w:rPr>
            <w:rStyle w:val="Hyperlink"/>
            <w:rFonts w:ascii="Lato" w:eastAsia="Times New Roman" w:hAnsi="Lato"/>
            <w:b/>
            <w:iCs/>
            <w:color w:val="09506C" w:themeColor="background2"/>
            <w:kern w:val="24"/>
            <w:szCs w:val="24"/>
            <w:lang w:val="en-US" w:eastAsia="en-IE"/>
          </w:rPr>
          <w:t>www.centralbank.ie/fns/privacy-statement</w:t>
        </w:r>
      </w:hyperlink>
      <w:r w:rsidRPr="006F70CF">
        <w:rPr>
          <w:rFonts w:ascii="Lato" w:eastAsia="Times New Roman" w:hAnsi="Lato"/>
          <w:b/>
          <w:iCs/>
          <w:color w:val="000000" w:themeColor="text1"/>
          <w:kern w:val="24"/>
          <w:szCs w:val="24"/>
          <w:lang w:val="en-US" w:eastAsia="en-IE"/>
        </w:rPr>
        <w:t>.</w:t>
      </w:r>
    </w:p>
    <w:p w14:paraId="13A41351" w14:textId="77777777" w:rsidR="0002727B" w:rsidRPr="006F70CF" w:rsidRDefault="0002727B" w:rsidP="008F36B5">
      <w:pPr>
        <w:rPr>
          <w:rFonts w:ascii="Lato" w:hAnsi="Lato"/>
          <w:szCs w:val="24"/>
        </w:rPr>
      </w:pPr>
      <w:r w:rsidRPr="006F70CF">
        <w:rPr>
          <w:rFonts w:ascii="Lato" w:eastAsia="Times New Roman" w:hAnsi="Lato"/>
          <w:color w:val="000000" w:themeColor="text1"/>
          <w:kern w:val="24"/>
          <w:szCs w:val="24"/>
          <w:lang w:eastAsia="en-IE"/>
        </w:rPr>
        <w:br w:type="page"/>
      </w:r>
    </w:p>
    <w:p w14:paraId="1885CD7D" w14:textId="77777777" w:rsidR="0002727B" w:rsidRPr="0020030A" w:rsidRDefault="0002727B" w:rsidP="008F36B5">
      <w:pPr>
        <w:pStyle w:val="ListParagraph"/>
        <w:numPr>
          <w:ilvl w:val="0"/>
          <w:numId w:val="13"/>
        </w:numPr>
        <w:tabs>
          <w:tab w:val="left" w:pos="1980"/>
        </w:tabs>
        <w:spacing w:after="0"/>
        <w:rPr>
          <w:rFonts w:ascii="Lato" w:hAnsi="Lato" w:cstheme="minorHAnsi"/>
          <w:b/>
          <w:color w:val="09506C" w:themeColor="background2"/>
          <w:sz w:val="24"/>
          <w:szCs w:val="24"/>
        </w:rPr>
      </w:pPr>
      <w:r w:rsidRPr="0020030A">
        <w:rPr>
          <w:rFonts w:ascii="Lato" w:hAnsi="Lato" w:cstheme="minorHAnsi"/>
          <w:b/>
          <w:color w:val="09506C" w:themeColor="background2"/>
          <w:sz w:val="24"/>
          <w:szCs w:val="24"/>
        </w:rPr>
        <w:lastRenderedPageBreak/>
        <w:t>Service Provider Details</w:t>
      </w:r>
    </w:p>
    <w:p w14:paraId="6028FDB0" w14:textId="77777777" w:rsidR="0002727B" w:rsidRPr="004F3E6B" w:rsidRDefault="0002727B" w:rsidP="008F36B5">
      <w:pPr>
        <w:spacing w:after="0"/>
        <w:rPr>
          <w:rFonts w:ascii="Lato" w:hAnsi="Lato" w:cstheme="minorHAnsi"/>
          <w:bCs/>
          <w:color w:val="000000"/>
          <w:szCs w:val="24"/>
        </w:rPr>
      </w:pPr>
    </w:p>
    <w:p w14:paraId="1F993B81" w14:textId="6269853A" w:rsidR="0002727B" w:rsidRPr="0020030A" w:rsidRDefault="0002727B" w:rsidP="008F36B5">
      <w:pPr>
        <w:pStyle w:val="ListParagraph"/>
        <w:numPr>
          <w:ilvl w:val="1"/>
          <w:numId w:val="13"/>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Full Legal Name of Service Provider:</w:t>
      </w:r>
    </w:p>
    <w:p w14:paraId="548C9349" w14:textId="77777777" w:rsidR="0002727B" w:rsidRPr="004F3E6B"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55BAC466" w14:textId="77777777" w:rsidTr="005D5F32">
        <w:tc>
          <w:tcPr>
            <w:tcW w:w="9356" w:type="dxa"/>
            <w:shd w:val="clear" w:color="auto" w:fill="auto"/>
          </w:tcPr>
          <w:p w14:paraId="2FFB460A"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790D63EE" w14:textId="77777777" w:rsidR="0002727B" w:rsidRPr="0020030A" w:rsidRDefault="0002727B" w:rsidP="008F36B5">
      <w:pPr>
        <w:spacing w:after="0"/>
        <w:rPr>
          <w:rFonts w:ascii="Lato" w:hAnsi="Lato" w:cstheme="minorHAnsi"/>
          <w:b/>
          <w:bCs/>
          <w:color w:val="09506C" w:themeColor="background2"/>
          <w:szCs w:val="24"/>
        </w:rPr>
      </w:pPr>
    </w:p>
    <w:p w14:paraId="11BF8A5D" w14:textId="77777777" w:rsidR="0002727B" w:rsidRPr="0020030A" w:rsidRDefault="0002727B" w:rsidP="008F36B5">
      <w:pPr>
        <w:pStyle w:val="ListParagraph"/>
        <w:numPr>
          <w:ilvl w:val="1"/>
          <w:numId w:val="13"/>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Registered Office or Head Office Address:</w:t>
      </w:r>
    </w:p>
    <w:p w14:paraId="7C2BD0A6" w14:textId="77777777" w:rsidR="0002727B" w:rsidRPr="004F3E6B"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1AA0C503" w14:textId="77777777" w:rsidTr="005D5F32">
        <w:tc>
          <w:tcPr>
            <w:tcW w:w="9356" w:type="dxa"/>
            <w:shd w:val="clear" w:color="auto" w:fill="auto"/>
          </w:tcPr>
          <w:p w14:paraId="37F0595B"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24B2CC79" w14:textId="77777777" w:rsidR="0002727B" w:rsidRPr="004F3E6B" w:rsidRDefault="0002727B" w:rsidP="008F36B5">
      <w:pPr>
        <w:pStyle w:val="ListParagraph"/>
        <w:spacing w:after="0"/>
        <w:ind w:left="360"/>
        <w:rPr>
          <w:rFonts w:ascii="Lato" w:hAnsi="Lato" w:cstheme="minorHAnsi"/>
          <w:b/>
          <w:bCs/>
          <w:color w:val="7C477E" w:themeColor="text2"/>
          <w:sz w:val="24"/>
          <w:szCs w:val="24"/>
        </w:rPr>
      </w:pPr>
    </w:p>
    <w:tbl>
      <w:tblPr>
        <w:tblStyle w:val="TableGrid"/>
        <w:tblpPr w:leftFromText="180" w:rightFromText="180" w:vertAnchor="text" w:horzAnchor="page" w:tblpX="7623" w:tblpY="27"/>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10992238" w14:textId="77777777" w:rsidTr="005D5F32">
        <w:sdt>
          <w:sdtPr>
            <w:rPr>
              <w:rFonts w:ascii="Lato" w:hAnsi="Lato" w:cstheme="minorHAnsi"/>
              <w:szCs w:val="24"/>
            </w:rPr>
            <w:alias w:val="Other Trading Names"/>
            <w:tag w:val="Other Trading names"/>
            <w:id w:val="-2026621611"/>
            <w:placeholder>
              <w:docPart w:val="076613368D7B4AD0B58A1E43CA22426D"/>
            </w:placeholder>
            <w:showingPlcHdr/>
            <w:dropDownList>
              <w:listItem w:value="Choose an item."/>
              <w:listItem w:displayText="Yes" w:value="Yes"/>
              <w:listItem w:displayText="No" w:value="No"/>
            </w:dropDownList>
          </w:sdtPr>
          <w:sdtEndPr/>
          <w:sdtContent>
            <w:tc>
              <w:tcPr>
                <w:tcW w:w="3114" w:type="dxa"/>
              </w:tcPr>
              <w:p w14:paraId="7A5B0343" w14:textId="77777777" w:rsidR="0002727B" w:rsidRPr="004F3E6B" w:rsidRDefault="0002727B" w:rsidP="008F36B5">
                <w:pPr>
                  <w:spacing w:line="276" w:lineRule="auto"/>
                  <w:rPr>
                    <w:rFonts w:ascii="Lato" w:hAnsi="Lato" w:cstheme="minorHAnsi"/>
                    <w:szCs w:val="24"/>
                  </w:rPr>
                </w:pPr>
                <w:r w:rsidRPr="004F3E6B">
                  <w:rPr>
                    <w:rStyle w:val="PlaceholderText"/>
                    <w:rFonts w:ascii="Lato" w:hAnsi="Lato"/>
                    <w:szCs w:val="24"/>
                  </w:rPr>
                  <w:t>Choose an item.</w:t>
                </w:r>
              </w:p>
            </w:tc>
          </w:sdtContent>
        </w:sdt>
      </w:tr>
    </w:tbl>
    <w:p w14:paraId="5DC28201"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 xml:space="preserve">Does the Service Provider use any other trading names?  </w:t>
      </w:r>
    </w:p>
    <w:p w14:paraId="0A023B08" w14:textId="77777777" w:rsidR="0002727B" w:rsidRPr="004F3E6B" w:rsidRDefault="0002727B" w:rsidP="008F36B5">
      <w:pPr>
        <w:pStyle w:val="ListParagraph"/>
        <w:spacing w:after="0"/>
        <w:ind w:left="360"/>
        <w:rPr>
          <w:rFonts w:ascii="Lato" w:hAnsi="Lato" w:cstheme="minorHAnsi"/>
          <w:b/>
          <w:bCs/>
          <w:color w:val="7C477E" w:themeColor="text2"/>
          <w:sz w:val="24"/>
          <w:szCs w:val="24"/>
        </w:rPr>
      </w:pPr>
    </w:p>
    <w:p w14:paraId="129F4D25"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If yes, please provide details:</w:t>
      </w:r>
    </w:p>
    <w:p w14:paraId="045F3081" w14:textId="77777777" w:rsidR="0002727B" w:rsidRPr="004F3E6B"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3AFA0036" w14:textId="77777777" w:rsidTr="005D5F32">
        <w:tc>
          <w:tcPr>
            <w:tcW w:w="9356" w:type="dxa"/>
            <w:shd w:val="clear" w:color="auto" w:fill="auto"/>
          </w:tcPr>
          <w:p w14:paraId="52D470D8"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23E6E71E" w14:textId="77777777" w:rsidR="0002727B" w:rsidRPr="004F3E6B" w:rsidRDefault="0002727B" w:rsidP="008F36B5">
      <w:pPr>
        <w:pStyle w:val="ListParagraph"/>
        <w:spacing w:after="0"/>
        <w:ind w:left="360"/>
        <w:rPr>
          <w:rFonts w:ascii="Lato" w:hAnsi="Lato" w:cstheme="minorHAnsi"/>
          <w:b/>
          <w:bCs/>
          <w:color w:val="7C477E" w:themeColor="text2"/>
          <w:sz w:val="24"/>
          <w:szCs w:val="24"/>
        </w:rPr>
      </w:pPr>
    </w:p>
    <w:p w14:paraId="6C3D3905"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Place of Incorporation or Formation:</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2E9F1EFB" w14:textId="77777777" w:rsidTr="005D5F32">
        <w:tc>
          <w:tcPr>
            <w:tcW w:w="9356" w:type="dxa"/>
            <w:shd w:val="clear" w:color="auto" w:fill="auto"/>
          </w:tcPr>
          <w:p w14:paraId="03C16DD4"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2974492B" w14:textId="77777777" w:rsidR="0002727B" w:rsidRPr="004F3E6B" w:rsidRDefault="0002727B" w:rsidP="008F36B5">
      <w:pPr>
        <w:widowControl w:val="0"/>
        <w:tabs>
          <w:tab w:val="left" w:pos="1980"/>
        </w:tabs>
        <w:overflowPunct w:val="0"/>
        <w:autoSpaceDE w:val="0"/>
        <w:autoSpaceDN w:val="0"/>
        <w:adjustRightInd w:val="0"/>
        <w:spacing w:before="120"/>
        <w:textAlignment w:val="baseline"/>
        <w:rPr>
          <w:rFonts w:ascii="Lato" w:hAnsi="Lato"/>
          <w:szCs w:val="24"/>
        </w:rPr>
      </w:pPr>
    </w:p>
    <w:tbl>
      <w:tblPr>
        <w:tblStyle w:val="TableGrid"/>
        <w:tblpPr w:leftFromText="180" w:rightFromText="180" w:vertAnchor="text" w:horzAnchor="margin" w:tblpXSpec="right" w:tblpY="51"/>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29756790" w14:textId="77777777" w:rsidTr="005D5F32">
        <w:sdt>
          <w:sdtPr>
            <w:rPr>
              <w:rFonts w:ascii="Lato" w:hAnsi="Lato" w:cstheme="minorHAnsi"/>
              <w:szCs w:val="24"/>
            </w:rPr>
            <w:alias w:val="CRO Registered Number"/>
            <w:tag w:val="CRO Registered Number"/>
            <w:id w:val="-249046620"/>
            <w:placeholder>
              <w:docPart w:val="2F16B38B88F24797A9B821C8B89B312A"/>
            </w:placeholder>
            <w:showingPlcHdr/>
            <w:dropDownList>
              <w:listItem w:value="Choose an item."/>
              <w:listItem w:displayText="Yes" w:value="Yes"/>
              <w:listItem w:displayText="No" w:value="No"/>
            </w:dropDownList>
          </w:sdtPr>
          <w:sdtEndPr/>
          <w:sdtContent>
            <w:tc>
              <w:tcPr>
                <w:tcW w:w="3114" w:type="dxa"/>
              </w:tcPr>
              <w:p w14:paraId="6D27C31F" w14:textId="77777777" w:rsidR="0002727B" w:rsidRPr="004F3E6B" w:rsidRDefault="0002727B" w:rsidP="008F36B5">
                <w:pPr>
                  <w:spacing w:line="276" w:lineRule="auto"/>
                  <w:rPr>
                    <w:rFonts w:ascii="Lato" w:hAnsi="Lato" w:cstheme="minorHAnsi"/>
                    <w:szCs w:val="24"/>
                  </w:rPr>
                </w:pPr>
                <w:r w:rsidRPr="004F3E6B">
                  <w:rPr>
                    <w:rStyle w:val="PlaceholderText"/>
                    <w:rFonts w:ascii="Lato" w:hAnsi="Lato"/>
                    <w:szCs w:val="24"/>
                  </w:rPr>
                  <w:t>Choose an item.</w:t>
                </w:r>
              </w:p>
            </w:tc>
          </w:sdtContent>
        </w:sdt>
      </w:tr>
    </w:tbl>
    <w:p w14:paraId="1812B6FD"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 xml:space="preserve">Does the Service Provider have a CRO registration number?  </w:t>
      </w:r>
    </w:p>
    <w:p w14:paraId="2102B9D1"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If yes, please provide details.  (If registered outside of Ireland, please provide equivalent reference)</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776814E6" w14:textId="77777777" w:rsidTr="005D5F32">
        <w:tc>
          <w:tcPr>
            <w:tcW w:w="9356" w:type="dxa"/>
            <w:shd w:val="clear" w:color="auto" w:fill="auto"/>
          </w:tcPr>
          <w:p w14:paraId="009F395B"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6EF6A846" w14:textId="77777777" w:rsidR="0002727B" w:rsidRPr="004F3E6B" w:rsidRDefault="0002727B" w:rsidP="008F36B5">
      <w:pPr>
        <w:widowControl w:val="0"/>
        <w:tabs>
          <w:tab w:val="left" w:pos="1980"/>
        </w:tabs>
        <w:overflowPunct w:val="0"/>
        <w:autoSpaceDE w:val="0"/>
        <w:autoSpaceDN w:val="0"/>
        <w:adjustRightInd w:val="0"/>
        <w:spacing w:before="120"/>
        <w:textAlignment w:val="baseline"/>
        <w:rPr>
          <w:rFonts w:ascii="Lato" w:hAnsi="Lato"/>
          <w:szCs w:val="24"/>
        </w:rPr>
      </w:pPr>
    </w:p>
    <w:tbl>
      <w:tblPr>
        <w:tblStyle w:val="TableGrid"/>
        <w:tblpPr w:leftFromText="180" w:rightFromText="180" w:vertAnchor="text" w:horzAnchor="margin" w:tblpXSpec="right" w:tblpY="51"/>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002432A8" w14:textId="77777777" w:rsidTr="005D5F32">
        <w:sdt>
          <w:sdtPr>
            <w:rPr>
              <w:rFonts w:ascii="Lato" w:hAnsi="Lato" w:cstheme="minorHAnsi"/>
              <w:szCs w:val="24"/>
            </w:rPr>
            <w:alias w:val="Authorised and Regulated"/>
            <w:tag w:val="Authorised and Regulated"/>
            <w:id w:val="965631584"/>
            <w:placeholder>
              <w:docPart w:val="A0AE805D89424B1CB9909B9FFF044C73"/>
            </w:placeholder>
            <w:showingPlcHdr/>
            <w:dropDownList>
              <w:listItem w:value="Choose an item."/>
              <w:listItem w:displayText="Yes" w:value="Yes"/>
              <w:listItem w:displayText="No" w:value="No"/>
            </w:dropDownList>
          </w:sdtPr>
          <w:sdtEndPr/>
          <w:sdtContent>
            <w:tc>
              <w:tcPr>
                <w:tcW w:w="3114" w:type="dxa"/>
              </w:tcPr>
              <w:p w14:paraId="07A28064" w14:textId="77777777" w:rsidR="0002727B" w:rsidRPr="004F3E6B" w:rsidRDefault="0002727B" w:rsidP="008F36B5">
                <w:pPr>
                  <w:spacing w:line="276" w:lineRule="auto"/>
                  <w:rPr>
                    <w:rFonts w:ascii="Lato" w:hAnsi="Lato" w:cstheme="minorHAnsi"/>
                    <w:szCs w:val="24"/>
                  </w:rPr>
                </w:pPr>
                <w:r w:rsidRPr="004F3E6B">
                  <w:rPr>
                    <w:rStyle w:val="PlaceholderText"/>
                    <w:rFonts w:ascii="Lato" w:hAnsi="Lato"/>
                    <w:szCs w:val="24"/>
                  </w:rPr>
                  <w:t>Choose an item.</w:t>
                </w:r>
              </w:p>
            </w:tc>
          </w:sdtContent>
        </w:sdt>
      </w:tr>
    </w:tbl>
    <w:p w14:paraId="07B7FE99" w14:textId="438ACB19"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 xml:space="preserve">Is the Service Provider </w:t>
      </w:r>
      <w:bookmarkStart w:id="1" w:name="_GoBack"/>
      <w:bookmarkEnd w:id="1"/>
      <w:r w:rsidRPr="0020030A">
        <w:rPr>
          <w:rFonts w:ascii="Lato" w:hAnsi="Lato" w:cstheme="minorHAnsi"/>
          <w:b/>
          <w:bCs/>
          <w:color w:val="09506C" w:themeColor="background2"/>
          <w:sz w:val="24"/>
          <w:szCs w:val="24"/>
        </w:rPr>
        <w:t xml:space="preserve">authorised and regulated by the Central Bank or another regulatory authority to provide payment / electronic money services or other financial services? </w:t>
      </w:r>
    </w:p>
    <w:p w14:paraId="38AEE377"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 xml:space="preserve">If yes, please provide details.  </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7BE2BB0E" w14:textId="77777777" w:rsidTr="005D5F32">
        <w:tc>
          <w:tcPr>
            <w:tcW w:w="9356" w:type="dxa"/>
            <w:shd w:val="clear" w:color="auto" w:fill="auto"/>
          </w:tcPr>
          <w:p w14:paraId="285910B5" w14:textId="77777777" w:rsidR="0002727B" w:rsidRPr="004F3E6B"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442EF6FB" w14:textId="083FD64E" w:rsidR="0002727B" w:rsidRDefault="0002727B" w:rsidP="008F36B5">
      <w:pPr>
        <w:widowControl w:val="0"/>
        <w:tabs>
          <w:tab w:val="left" w:pos="1980"/>
        </w:tabs>
        <w:overflowPunct w:val="0"/>
        <w:autoSpaceDE w:val="0"/>
        <w:autoSpaceDN w:val="0"/>
        <w:adjustRightInd w:val="0"/>
        <w:spacing w:before="120"/>
        <w:textAlignment w:val="baseline"/>
        <w:rPr>
          <w:rFonts w:ascii="Lato" w:hAnsi="Lato"/>
          <w:szCs w:val="24"/>
        </w:rPr>
      </w:pPr>
    </w:p>
    <w:p w14:paraId="140D15AD" w14:textId="77777777" w:rsidR="003F666F" w:rsidRPr="004F3E6B" w:rsidRDefault="003F666F" w:rsidP="008F36B5">
      <w:pPr>
        <w:widowControl w:val="0"/>
        <w:tabs>
          <w:tab w:val="left" w:pos="1980"/>
        </w:tabs>
        <w:overflowPunct w:val="0"/>
        <w:autoSpaceDE w:val="0"/>
        <w:autoSpaceDN w:val="0"/>
        <w:adjustRightInd w:val="0"/>
        <w:spacing w:before="120"/>
        <w:textAlignment w:val="baseline"/>
        <w:rPr>
          <w:rFonts w:ascii="Lato" w:hAnsi="Lato"/>
          <w:szCs w:val="24"/>
        </w:rPr>
      </w:pPr>
    </w:p>
    <w:tbl>
      <w:tblPr>
        <w:tblStyle w:val="TableGrid"/>
        <w:tblpPr w:leftFromText="180" w:rightFromText="180" w:vertAnchor="text" w:horzAnchor="margin" w:tblpXSpec="right" w:tblpY="36"/>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378D243C" w14:textId="77777777" w:rsidTr="005D5F32">
        <w:sdt>
          <w:sdtPr>
            <w:rPr>
              <w:rFonts w:ascii="Lato" w:hAnsi="Lato" w:cstheme="minorHAnsi"/>
              <w:szCs w:val="24"/>
            </w:rPr>
            <w:alias w:val="Previous Notification?"/>
            <w:tag w:val="Previous Notification?"/>
            <w:id w:val="249326554"/>
            <w:placeholder>
              <w:docPart w:val="5CFF164D003D4E909C6D7724577F88A9"/>
            </w:placeholder>
            <w:showingPlcHdr/>
            <w:dropDownList>
              <w:listItem w:value="Choose an item."/>
              <w:listItem w:displayText="Yes" w:value="Yes"/>
              <w:listItem w:displayText="No" w:value="No"/>
            </w:dropDownList>
          </w:sdtPr>
          <w:sdtEndPr/>
          <w:sdtContent>
            <w:tc>
              <w:tcPr>
                <w:tcW w:w="3114" w:type="dxa"/>
              </w:tcPr>
              <w:p w14:paraId="58C5CE6E" w14:textId="77777777" w:rsidR="0002727B" w:rsidRPr="004F3E6B" w:rsidRDefault="0002727B" w:rsidP="008F36B5">
                <w:pPr>
                  <w:spacing w:line="276" w:lineRule="auto"/>
                  <w:rPr>
                    <w:rFonts w:ascii="Lato" w:hAnsi="Lato" w:cstheme="minorHAnsi"/>
                    <w:szCs w:val="24"/>
                  </w:rPr>
                </w:pPr>
                <w:r w:rsidRPr="004F3E6B">
                  <w:rPr>
                    <w:rStyle w:val="PlaceholderText"/>
                    <w:rFonts w:ascii="Lato" w:hAnsi="Lato"/>
                    <w:szCs w:val="24"/>
                  </w:rPr>
                  <w:t>Choose an item.</w:t>
                </w:r>
              </w:p>
            </w:tc>
          </w:sdtContent>
        </w:sdt>
      </w:tr>
    </w:tbl>
    <w:p w14:paraId="3CB3D635"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 xml:space="preserve"> Has the Service Provider previously submitted a notification of the use of the limited network exclusion to a competent authority in another Member State? </w:t>
      </w:r>
    </w:p>
    <w:p w14:paraId="5A2D82DF"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 xml:space="preserve">If yes, please provide details.  </w:t>
      </w:r>
    </w:p>
    <w:p w14:paraId="1F029A21" w14:textId="77777777" w:rsidR="0002727B" w:rsidRPr="004F3E6B" w:rsidRDefault="0002727B" w:rsidP="008F36B5">
      <w:pPr>
        <w:pStyle w:val="ListParagraph"/>
        <w:rPr>
          <w:rFonts w:ascii="Lato" w:hAnsi="Lato" w:cstheme="minorHAnsi"/>
          <w:b/>
          <w:bCs/>
          <w:color w:val="7C477E" w:themeColor="text2"/>
          <w:sz w:val="24"/>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5"/>
        <w:gridCol w:w="7231"/>
      </w:tblGrid>
      <w:tr w:rsidR="0002727B" w:rsidRPr="007C5783" w14:paraId="5A840FAA" w14:textId="77777777" w:rsidTr="005D5F32">
        <w:trPr>
          <w:trHeight w:val="468"/>
        </w:trPr>
        <w:tc>
          <w:tcPr>
            <w:tcW w:w="2125" w:type="dxa"/>
            <w:shd w:val="clear" w:color="auto" w:fill="auto"/>
          </w:tcPr>
          <w:p w14:paraId="41DF93CB" w14:textId="77777777" w:rsidR="0002727B" w:rsidRPr="004F3E6B" w:rsidRDefault="0002727B" w:rsidP="008F36B5">
            <w:pPr>
              <w:widowControl w:val="0"/>
              <w:tabs>
                <w:tab w:val="left" w:pos="1980"/>
              </w:tabs>
              <w:overflowPunct w:val="0"/>
              <w:autoSpaceDE w:val="0"/>
              <w:autoSpaceDN w:val="0"/>
              <w:adjustRightInd w:val="0"/>
              <w:spacing w:before="120"/>
              <w:textAlignment w:val="baseline"/>
              <w:rPr>
                <w:rFonts w:ascii="Lato" w:hAnsi="Lato" w:cstheme="minorHAnsi"/>
                <w:bCs/>
                <w:szCs w:val="24"/>
              </w:rPr>
            </w:pPr>
            <w:r w:rsidRPr="004F3E6B">
              <w:rPr>
                <w:rFonts w:ascii="Lato" w:hAnsi="Lato" w:cstheme="minorHAnsi"/>
                <w:bCs/>
                <w:szCs w:val="24"/>
              </w:rPr>
              <w:t>Date Submitted:</w:t>
            </w:r>
          </w:p>
        </w:tc>
        <w:tc>
          <w:tcPr>
            <w:tcW w:w="7231" w:type="dxa"/>
          </w:tcPr>
          <w:p w14:paraId="3935A83D" w14:textId="77777777" w:rsidR="0002727B" w:rsidRPr="004F3E6B" w:rsidRDefault="0002727B" w:rsidP="008F36B5">
            <w:pPr>
              <w:tabs>
                <w:tab w:val="left" w:pos="1980"/>
              </w:tabs>
              <w:spacing w:before="120" w:line="276" w:lineRule="auto"/>
              <w:rPr>
                <w:rFonts w:ascii="Lato" w:hAnsi="Lato" w:cstheme="minorHAnsi"/>
                <w:szCs w:val="24"/>
              </w:rPr>
            </w:pPr>
          </w:p>
        </w:tc>
      </w:tr>
      <w:tr w:rsidR="0002727B" w:rsidRPr="007C5783" w14:paraId="5AE5C3C1" w14:textId="77777777" w:rsidTr="005D5F32">
        <w:trPr>
          <w:trHeight w:val="468"/>
        </w:trPr>
        <w:tc>
          <w:tcPr>
            <w:tcW w:w="2125" w:type="dxa"/>
            <w:shd w:val="clear" w:color="auto" w:fill="auto"/>
          </w:tcPr>
          <w:p w14:paraId="1759CEFE" w14:textId="77777777" w:rsidR="0002727B" w:rsidRPr="004F3E6B" w:rsidRDefault="0002727B" w:rsidP="008F36B5">
            <w:pPr>
              <w:widowControl w:val="0"/>
              <w:tabs>
                <w:tab w:val="left" w:pos="1980"/>
              </w:tabs>
              <w:overflowPunct w:val="0"/>
              <w:autoSpaceDE w:val="0"/>
              <w:autoSpaceDN w:val="0"/>
              <w:adjustRightInd w:val="0"/>
              <w:spacing w:before="120"/>
              <w:textAlignment w:val="baseline"/>
              <w:rPr>
                <w:rFonts w:ascii="Lato" w:hAnsi="Lato" w:cstheme="minorHAnsi"/>
                <w:bCs/>
                <w:szCs w:val="24"/>
              </w:rPr>
            </w:pPr>
            <w:r w:rsidRPr="004F3E6B">
              <w:rPr>
                <w:rFonts w:ascii="Lato" w:hAnsi="Lato" w:cstheme="minorHAnsi"/>
                <w:bCs/>
                <w:szCs w:val="24"/>
              </w:rPr>
              <w:t>Member State:</w:t>
            </w:r>
          </w:p>
        </w:tc>
        <w:tc>
          <w:tcPr>
            <w:tcW w:w="7231" w:type="dxa"/>
          </w:tcPr>
          <w:p w14:paraId="6B669EC4" w14:textId="77777777" w:rsidR="0002727B" w:rsidRPr="004F3E6B" w:rsidRDefault="0002727B" w:rsidP="008F36B5">
            <w:pPr>
              <w:tabs>
                <w:tab w:val="left" w:pos="1980"/>
              </w:tabs>
              <w:spacing w:before="120"/>
              <w:rPr>
                <w:rFonts w:ascii="Lato" w:hAnsi="Lato" w:cstheme="minorHAnsi"/>
                <w:szCs w:val="24"/>
              </w:rPr>
            </w:pPr>
          </w:p>
        </w:tc>
      </w:tr>
      <w:tr w:rsidR="0002727B" w:rsidRPr="007C5783" w14:paraId="5952DC0F" w14:textId="77777777" w:rsidTr="005D5F32">
        <w:trPr>
          <w:trHeight w:val="468"/>
        </w:trPr>
        <w:tc>
          <w:tcPr>
            <w:tcW w:w="2125" w:type="dxa"/>
            <w:shd w:val="clear" w:color="auto" w:fill="auto"/>
          </w:tcPr>
          <w:p w14:paraId="3B93BB60" w14:textId="77777777" w:rsidR="0002727B" w:rsidRPr="004F3E6B" w:rsidRDefault="0002727B" w:rsidP="008F36B5">
            <w:pPr>
              <w:widowControl w:val="0"/>
              <w:tabs>
                <w:tab w:val="left" w:pos="1980"/>
              </w:tabs>
              <w:overflowPunct w:val="0"/>
              <w:autoSpaceDE w:val="0"/>
              <w:autoSpaceDN w:val="0"/>
              <w:adjustRightInd w:val="0"/>
              <w:spacing w:before="120"/>
              <w:textAlignment w:val="baseline"/>
              <w:rPr>
                <w:rFonts w:ascii="Lato" w:hAnsi="Lato" w:cstheme="minorHAnsi"/>
                <w:bCs/>
                <w:szCs w:val="24"/>
              </w:rPr>
            </w:pPr>
            <w:r w:rsidRPr="004F3E6B">
              <w:rPr>
                <w:rFonts w:ascii="Lato" w:hAnsi="Lato" w:cstheme="minorHAnsi"/>
                <w:bCs/>
                <w:szCs w:val="24"/>
              </w:rPr>
              <w:t>Competent Authority:</w:t>
            </w:r>
          </w:p>
        </w:tc>
        <w:tc>
          <w:tcPr>
            <w:tcW w:w="7231" w:type="dxa"/>
          </w:tcPr>
          <w:p w14:paraId="2D8819CF" w14:textId="77777777" w:rsidR="0002727B" w:rsidRPr="004F3E6B" w:rsidRDefault="0002727B" w:rsidP="008F36B5">
            <w:pPr>
              <w:tabs>
                <w:tab w:val="left" w:pos="1980"/>
              </w:tabs>
              <w:spacing w:before="120"/>
              <w:rPr>
                <w:rFonts w:ascii="Lato" w:hAnsi="Lato" w:cstheme="minorHAnsi"/>
                <w:szCs w:val="24"/>
              </w:rPr>
            </w:pPr>
          </w:p>
        </w:tc>
      </w:tr>
    </w:tbl>
    <w:p w14:paraId="5AD11EB0" w14:textId="77777777" w:rsidR="0002727B" w:rsidRPr="004F3E6B" w:rsidRDefault="0002727B" w:rsidP="008F36B5">
      <w:pPr>
        <w:tabs>
          <w:tab w:val="left" w:pos="1980"/>
        </w:tabs>
        <w:spacing w:after="0"/>
        <w:rPr>
          <w:rFonts w:ascii="Lato" w:hAnsi="Lato" w:cstheme="minorHAnsi"/>
          <w:b/>
          <w:color w:val="7C477E" w:themeColor="text2"/>
          <w:szCs w:val="24"/>
        </w:rPr>
      </w:pPr>
    </w:p>
    <w:p w14:paraId="23932DB7" w14:textId="77777777" w:rsidR="0002727B" w:rsidRPr="004F3E6B" w:rsidRDefault="0002727B" w:rsidP="008F36B5">
      <w:pPr>
        <w:tabs>
          <w:tab w:val="left" w:pos="1980"/>
        </w:tabs>
        <w:spacing w:after="0"/>
        <w:rPr>
          <w:rFonts w:ascii="Lato" w:hAnsi="Lato" w:cstheme="minorHAnsi"/>
          <w:b/>
          <w:color w:val="7C477E" w:themeColor="text2"/>
          <w:szCs w:val="24"/>
        </w:rPr>
      </w:pPr>
    </w:p>
    <w:p w14:paraId="604D8EE9" w14:textId="77777777" w:rsidR="0002727B" w:rsidRPr="0020030A" w:rsidRDefault="0002727B" w:rsidP="008F36B5">
      <w:pPr>
        <w:pStyle w:val="ListParagraph"/>
        <w:numPr>
          <w:ilvl w:val="0"/>
          <w:numId w:val="13"/>
        </w:numPr>
        <w:tabs>
          <w:tab w:val="left" w:pos="1980"/>
        </w:tabs>
        <w:spacing w:after="0"/>
        <w:rPr>
          <w:rFonts w:ascii="Lato" w:hAnsi="Lato" w:cstheme="minorHAnsi"/>
          <w:b/>
          <w:color w:val="09506C" w:themeColor="background2"/>
          <w:sz w:val="24"/>
          <w:szCs w:val="24"/>
        </w:rPr>
      </w:pPr>
      <w:r w:rsidRPr="0020030A">
        <w:rPr>
          <w:rFonts w:ascii="Lato" w:hAnsi="Lato" w:cstheme="minorHAnsi"/>
          <w:b/>
          <w:color w:val="09506C" w:themeColor="background2"/>
          <w:sz w:val="24"/>
          <w:szCs w:val="24"/>
        </w:rPr>
        <w:t>Transaction Value</w:t>
      </w:r>
    </w:p>
    <w:p w14:paraId="1A705AC9" w14:textId="77777777" w:rsidR="0002727B" w:rsidRPr="00DF4FBA" w:rsidRDefault="0002727B" w:rsidP="008F36B5">
      <w:pPr>
        <w:tabs>
          <w:tab w:val="left" w:pos="1980"/>
        </w:tabs>
        <w:spacing w:after="0"/>
        <w:rPr>
          <w:rFonts w:ascii="Lato" w:hAnsi="Lato" w:cstheme="minorHAnsi"/>
          <w:b/>
          <w:color w:val="7C477E" w:themeColor="text2"/>
          <w:szCs w:val="24"/>
        </w:rPr>
      </w:pPr>
    </w:p>
    <w:p w14:paraId="63579833"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Please provide the total value of payment transactions executed through the services that fall within the scope of the relevant limited network exclusion in the previous 12 month period.  This should include the start date, the end date and the transactional value.</w:t>
      </w:r>
    </w:p>
    <w:p w14:paraId="3276CBCC" w14:textId="5A50A9B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Period Covered:</w:t>
      </w:r>
    </w:p>
    <w:p w14:paraId="638BCACA" w14:textId="77777777" w:rsidR="003F666F" w:rsidRPr="00DF4FBA" w:rsidRDefault="003F666F" w:rsidP="008F36B5">
      <w:pPr>
        <w:rPr>
          <w:rFonts w:ascii="Lato" w:hAnsi="Lato" w:cstheme="minorHAnsi"/>
          <w:b/>
          <w:bCs/>
          <w:color w:val="7C477E" w:themeColor="text2"/>
          <w:szCs w:val="24"/>
        </w:rPr>
      </w:pPr>
    </w:p>
    <w:tbl>
      <w:tblPr>
        <w:tblStyle w:val="TableGrid"/>
        <w:tblW w:w="48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29"/>
        <w:gridCol w:w="2430"/>
      </w:tblGrid>
      <w:tr w:rsidR="003F666F" w:rsidRPr="007C5783" w14:paraId="32796F69" w14:textId="0156A164" w:rsidTr="003F666F">
        <w:trPr>
          <w:trHeight w:val="156"/>
        </w:trPr>
        <w:tc>
          <w:tcPr>
            <w:tcW w:w="2429" w:type="dxa"/>
            <w:shd w:val="clear" w:color="auto" w:fill="B9F2FF" w:themeFill="accent1" w:themeFillTint="33"/>
          </w:tcPr>
          <w:p w14:paraId="127520D6" w14:textId="77777777" w:rsidR="003F666F" w:rsidRPr="00DF4FBA" w:rsidRDefault="003F666F" w:rsidP="008F36B5">
            <w:pPr>
              <w:spacing w:line="276" w:lineRule="auto"/>
              <w:rPr>
                <w:rFonts w:ascii="Lato" w:hAnsi="Lato" w:cstheme="minorHAnsi"/>
                <w:b/>
                <w:bCs/>
                <w:szCs w:val="24"/>
              </w:rPr>
            </w:pPr>
            <w:r w:rsidRPr="00DF4FBA">
              <w:rPr>
                <w:rFonts w:ascii="Lato" w:hAnsi="Lato" w:cstheme="minorHAnsi"/>
                <w:b/>
                <w:bCs/>
                <w:szCs w:val="24"/>
              </w:rPr>
              <w:t>Start Date</w:t>
            </w:r>
          </w:p>
        </w:tc>
        <w:tc>
          <w:tcPr>
            <w:tcW w:w="2430" w:type="dxa"/>
            <w:shd w:val="clear" w:color="auto" w:fill="B9F2FF" w:themeFill="accent1" w:themeFillTint="33"/>
          </w:tcPr>
          <w:p w14:paraId="737A3711" w14:textId="4B015883" w:rsidR="003F666F" w:rsidRPr="00430969" w:rsidRDefault="003F666F" w:rsidP="008F36B5">
            <w:pPr>
              <w:spacing w:line="276" w:lineRule="auto"/>
              <w:rPr>
                <w:rFonts w:ascii="Lato" w:hAnsi="Lato" w:cstheme="minorHAnsi"/>
                <w:b/>
                <w:bCs/>
                <w:szCs w:val="24"/>
              </w:rPr>
            </w:pPr>
            <w:r>
              <w:rPr>
                <w:rFonts w:ascii="Lato" w:hAnsi="Lato" w:cstheme="minorHAnsi"/>
                <w:b/>
                <w:bCs/>
                <w:szCs w:val="24"/>
              </w:rPr>
              <w:t>End</w:t>
            </w:r>
            <w:r w:rsidRPr="00855164">
              <w:rPr>
                <w:rFonts w:ascii="Lato" w:hAnsi="Lato" w:cstheme="minorHAnsi"/>
                <w:b/>
                <w:bCs/>
                <w:szCs w:val="24"/>
              </w:rPr>
              <w:t xml:space="preserve"> Date</w:t>
            </w:r>
          </w:p>
        </w:tc>
      </w:tr>
      <w:tr w:rsidR="003F666F" w:rsidRPr="00430969" w14:paraId="359EC379" w14:textId="329F7ACB" w:rsidTr="003F666F">
        <w:trPr>
          <w:trHeight w:val="242"/>
        </w:trPr>
        <w:tc>
          <w:tcPr>
            <w:tcW w:w="2429" w:type="dxa"/>
          </w:tcPr>
          <w:p w14:paraId="77B3D56D" w14:textId="02711AF6" w:rsidR="003F666F" w:rsidRPr="00DF4FBA" w:rsidRDefault="003F666F" w:rsidP="008F36B5">
            <w:pPr>
              <w:spacing w:line="276" w:lineRule="auto"/>
              <w:rPr>
                <w:rFonts w:ascii="Lato" w:hAnsi="Lato" w:cstheme="minorHAnsi"/>
                <w:szCs w:val="24"/>
              </w:rPr>
            </w:pPr>
            <w:r>
              <w:rPr>
                <w:rFonts w:ascii="Lato" w:hAnsi="Lato" w:cstheme="minorHAnsi"/>
                <w:szCs w:val="24"/>
              </w:rPr>
              <w:t xml:space="preserve">     </w:t>
            </w:r>
          </w:p>
          <w:sdt>
            <w:sdtPr>
              <w:rPr>
                <w:rFonts w:ascii="Lato" w:hAnsi="Lato" w:cstheme="minorHAnsi"/>
                <w:szCs w:val="24"/>
              </w:rPr>
              <w:alias w:val="Start Date"/>
              <w:tag w:val="Start Date"/>
              <w:id w:val="321169891"/>
              <w:placeholder>
                <w:docPart w:val="16B0353598294DFC8DC9AA1BD17FE2C9"/>
              </w:placeholder>
              <w:showingPlcHdr/>
              <w:date>
                <w:dateFormat w:val="dd/MM/yy"/>
                <w:lid w:val="en-IE"/>
                <w:storeMappedDataAs w:val="dateTime"/>
                <w:calendar w:val="gregorian"/>
              </w:date>
            </w:sdtPr>
            <w:sdtEndPr/>
            <w:sdtContent>
              <w:p w14:paraId="490F9EF9" w14:textId="77777777" w:rsidR="003F666F" w:rsidRPr="00DF4FBA" w:rsidRDefault="003F666F" w:rsidP="008F36B5">
                <w:pPr>
                  <w:spacing w:line="276" w:lineRule="auto"/>
                  <w:rPr>
                    <w:rFonts w:ascii="Lato" w:hAnsi="Lato" w:cstheme="minorHAnsi"/>
                    <w:szCs w:val="24"/>
                  </w:rPr>
                </w:pPr>
                <w:r w:rsidRPr="00DF4FBA">
                  <w:rPr>
                    <w:rStyle w:val="PlaceholderText"/>
                    <w:rFonts w:ascii="Lato" w:hAnsi="Lato"/>
                    <w:szCs w:val="24"/>
                  </w:rPr>
                  <w:t>Click here to enter a date.</w:t>
                </w:r>
              </w:p>
            </w:sdtContent>
          </w:sdt>
          <w:p w14:paraId="77529158" w14:textId="77777777" w:rsidR="003F666F" w:rsidRPr="00DF4FBA" w:rsidRDefault="003F666F" w:rsidP="008F36B5">
            <w:pPr>
              <w:spacing w:line="276" w:lineRule="auto"/>
              <w:rPr>
                <w:rFonts w:ascii="Lato" w:hAnsi="Lato" w:cstheme="minorHAnsi"/>
                <w:szCs w:val="24"/>
              </w:rPr>
            </w:pPr>
          </w:p>
        </w:tc>
        <w:tc>
          <w:tcPr>
            <w:tcW w:w="2430" w:type="dxa"/>
          </w:tcPr>
          <w:p w14:paraId="79C2D59E" w14:textId="50A5667B" w:rsidR="003F666F" w:rsidRPr="00855164" w:rsidRDefault="003F666F" w:rsidP="008F36B5">
            <w:pPr>
              <w:spacing w:line="276" w:lineRule="auto"/>
              <w:rPr>
                <w:rFonts w:ascii="Lato" w:hAnsi="Lato" w:cstheme="minorHAnsi"/>
                <w:szCs w:val="24"/>
              </w:rPr>
            </w:pPr>
          </w:p>
          <w:sdt>
            <w:sdtPr>
              <w:rPr>
                <w:rFonts w:ascii="Lato" w:hAnsi="Lato" w:cstheme="minorHAnsi"/>
                <w:szCs w:val="24"/>
              </w:rPr>
              <w:alias w:val="Start Date"/>
              <w:tag w:val="Start Date"/>
              <w:id w:val="1734731597"/>
              <w:placeholder>
                <w:docPart w:val="F2CF5D448F79480197749898BDE92EB1"/>
              </w:placeholder>
              <w:showingPlcHdr/>
              <w:date>
                <w:dateFormat w:val="dd/MM/yy"/>
                <w:lid w:val="en-IE"/>
                <w:storeMappedDataAs w:val="dateTime"/>
                <w:calendar w:val="gregorian"/>
              </w:date>
            </w:sdtPr>
            <w:sdtEndPr/>
            <w:sdtContent>
              <w:p w14:paraId="428A01B7" w14:textId="77777777" w:rsidR="003F666F" w:rsidRPr="00855164" w:rsidRDefault="003F666F" w:rsidP="008F36B5">
                <w:pPr>
                  <w:spacing w:line="276" w:lineRule="auto"/>
                  <w:rPr>
                    <w:rFonts w:ascii="Lato" w:hAnsi="Lato" w:cstheme="minorHAnsi"/>
                    <w:szCs w:val="24"/>
                  </w:rPr>
                </w:pPr>
                <w:r w:rsidRPr="00855164">
                  <w:rPr>
                    <w:rStyle w:val="PlaceholderText"/>
                    <w:rFonts w:ascii="Lato" w:hAnsi="Lato"/>
                    <w:szCs w:val="24"/>
                  </w:rPr>
                  <w:t>Click here to enter a date.</w:t>
                </w:r>
              </w:p>
            </w:sdtContent>
          </w:sdt>
          <w:p w14:paraId="2B368741" w14:textId="77777777" w:rsidR="003F666F" w:rsidRDefault="003F666F" w:rsidP="008F36B5">
            <w:pPr>
              <w:spacing w:line="276" w:lineRule="auto"/>
              <w:rPr>
                <w:rFonts w:ascii="Lato" w:hAnsi="Lato" w:cstheme="minorHAnsi"/>
                <w:szCs w:val="24"/>
              </w:rPr>
            </w:pPr>
          </w:p>
        </w:tc>
      </w:tr>
    </w:tbl>
    <w:p w14:paraId="56383564" w14:textId="77777777" w:rsidR="0002727B" w:rsidRPr="00DF4FBA" w:rsidRDefault="0002727B" w:rsidP="008F36B5">
      <w:pPr>
        <w:tabs>
          <w:tab w:val="left" w:pos="1980"/>
        </w:tabs>
        <w:spacing w:after="0"/>
        <w:rPr>
          <w:rFonts w:ascii="Lato" w:hAnsi="Lato" w:cstheme="minorHAnsi"/>
          <w:b/>
          <w:color w:val="7C477E" w:themeColor="text2"/>
          <w:szCs w:val="24"/>
        </w:rPr>
      </w:pPr>
    </w:p>
    <w:p w14:paraId="45651871"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Transaction Value (€)</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671084C6" w14:textId="77777777" w:rsidTr="005F53B3">
        <w:trPr>
          <w:trHeight w:val="858"/>
        </w:trPr>
        <w:tc>
          <w:tcPr>
            <w:tcW w:w="9356" w:type="dxa"/>
            <w:shd w:val="clear" w:color="auto" w:fill="auto"/>
          </w:tcPr>
          <w:p w14:paraId="52677C18"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7FC29AE2" w14:textId="3A2EE174" w:rsidR="0002727B" w:rsidRDefault="0002727B" w:rsidP="008F36B5">
      <w:pPr>
        <w:spacing w:after="0"/>
        <w:rPr>
          <w:rFonts w:ascii="Lato" w:hAnsi="Lato" w:cstheme="minorHAnsi"/>
          <w:szCs w:val="24"/>
        </w:rPr>
      </w:pPr>
    </w:p>
    <w:p w14:paraId="338BE367" w14:textId="64B55CD4" w:rsidR="003F666F" w:rsidRDefault="003F666F" w:rsidP="008F36B5">
      <w:pPr>
        <w:spacing w:after="0"/>
        <w:rPr>
          <w:rFonts w:ascii="Lato" w:hAnsi="Lato" w:cstheme="minorHAnsi"/>
          <w:szCs w:val="24"/>
        </w:rPr>
      </w:pPr>
    </w:p>
    <w:p w14:paraId="1CB71DAA" w14:textId="1B2FAE38" w:rsidR="003F666F" w:rsidRDefault="003F666F" w:rsidP="008F36B5">
      <w:pPr>
        <w:spacing w:after="0"/>
        <w:rPr>
          <w:rFonts w:ascii="Lato" w:hAnsi="Lato" w:cstheme="minorHAnsi"/>
          <w:szCs w:val="24"/>
        </w:rPr>
      </w:pPr>
    </w:p>
    <w:p w14:paraId="0F3B4821" w14:textId="55394CDF" w:rsidR="003F666F" w:rsidRDefault="003F666F" w:rsidP="008F36B5">
      <w:pPr>
        <w:spacing w:after="0"/>
        <w:rPr>
          <w:rFonts w:ascii="Lato" w:hAnsi="Lato" w:cstheme="minorHAnsi"/>
          <w:szCs w:val="24"/>
        </w:rPr>
      </w:pPr>
    </w:p>
    <w:p w14:paraId="1246EEA4" w14:textId="4F546EA2" w:rsidR="003F666F" w:rsidRDefault="003F666F" w:rsidP="008F36B5">
      <w:pPr>
        <w:spacing w:after="0"/>
        <w:rPr>
          <w:rFonts w:ascii="Lato" w:hAnsi="Lato" w:cstheme="minorHAnsi"/>
          <w:szCs w:val="24"/>
        </w:rPr>
      </w:pPr>
    </w:p>
    <w:p w14:paraId="75250F0C" w14:textId="77777777" w:rsidR="003F666F" w:rsidRPr="00DF4FBA" w:rsidRDefault="003F666F" w:rsidP="008F36B5">
      <w:pPr>
        <w:spacing w:after="0"/>
        <w:rPr>
          <w:rFonts w:ascii="Lato" w:hAnsi="Lato" w:cstheme="minorHAnsi"/>
          <w:szCs w:val="24"/>
        </w:rPr>
      </w:pPr>
    </w:p>
    <w:p w14:paraId="67BCD313" w14:textId="6E1F8265" w:rsidR="0002727B" w:rsidRPr="0020030A" w:rsidRDefault="0020030A" w:rsidP="008F36B5">
      <w:pPr>
        <w:pStyle w:val="ListParagraph"/>
        <w:numPr>
          <w:ilvl w:val="0"/>
          <w:numId w:val="13"/>
        </w:numPr>
        <w:tabs>
          <w:tab w:val="left" w:pos="1980"/>
        </w:tabs>
        <w:spacing w:after="0"/>
        <w:rPr>
          <w:rFonts w:ascii="Lato" w:hAnsi="Lato" w:cstheme="minorHAnsi"/>
          <w:b/>
          <w:color w:val="09506C" w:themeColor="background2"/>
          <w:sz w:val="24"/>
          <w:szCs w:val="24"/>
        </w:rPr>
      </w:pPr>
      <w:r>
        <w:rPr>
          <w:rFonts w:ascii="Lato" w:hAnsi="Lato" w:cstheme="minorHAnsi"/>
          <w:b/>
          <w:color w:val="09506C" w:themeColor="background2"/>
          <w:sz w:val="24"/>
          <w:szCs w:val="24"/>
        </w:rPr>
        <w:t>D</w:t>
      </w:r>
      <w:r w:rsidR="0002727B" w:rsidRPr="0020030A">
        <w:rPr>
          <w:rFonts w:ascii="Lato" w:hAnsi="Lato" w:cstheme="minorHAnsi"/>
          <w:b/>
          <w:color w:val="09506C" w:themeColor="background2"/>
          <w:sz w:val="24"/>
          <w:szCs w:val="24"/>
        </w:rPr>
        <w:t>escription of Services Offered and the Exclusion under which the Services Are Carried Out</w:t>
      </w:r>
    </w:p>
    <w:p w14:paraId="51FA6D39" w14:textId="77777777" w:rsidR="0002727B" w:rsidRPr="0020030A" w:rsidRDefault="0002727B" w:rsidP="008F36B5">
      <w:pPr>
        <w:tabs>
          <w:tab w:val="left" w:pos="1980"/>
        </w:tabs>
        <w:spacing w:after="0"/>
        <w:rPr>
          <w:rFonts w:ascii="Lato" w:hAnsi="Lato" w:cstheme="minorHAnsi"/>
          <w:b/>
          <w:color w:val="09506C" w:themeColor="background2"/>
          <w:szCs w:val="24"/>
        </w:rPr>
      </w:pPr>
    </w:p>
    <w:p w14:paraId="0F3CFE13" w14:textId="77777777" w:rsidR="0002727B"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How many products, offered by the Service Provider, are considered to fall within the scope of the limited network exclusion?</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3F48E108" w14:textId="77777777" w:rsidTr="005D5F32">
        <w:tc>
          <w:tcPr>
            <w:tcW w:w="9356" w:type="dxa"/>
            <w:shd w:val="clear" w:color="auto" w:fill="auto"/>
          </w:tcPr>
          <w:p w14:paraId="42DE79B1"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5AB7AEB0" w14:textId="77777777" w:rsidR="00D77AFA" w:rsidRPr="00DF4FBA" w:rsidRDefault="00D77AFA"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31EBD4A1" w14:textId="59EFAC73" w:rsidR="00D77AFA" w:rsidRPr="00DF4FBA" w:rsidRDefault="00D77AFA"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69EDC0C0" w14:textId="5B9CA5AC" w:rsidR="0002727B" w:rsidRPr="00DF4FBA" w:rsidRDefault="0002727B" w:rsidP="008F36B5">
      <w:pPr>
        <w:rPr>
          <w:rFonts w:ascii="Lato" w:hAnsi="Lato" w:cstheme="minorHAnsi"/>
          <w:b/>
          <w:bCs/>
          <w:color w:val="7C477E" w:themeColor="text2"/>
          <w:szCs w:val="24"/>
        </w:rPr>
      </w:pPr>
    </w:p>
    <w:p w14:paraId="1CAE0073" w14:textId="0259EC50" w:rsidR="00D77AFA" w:rsidRPr="0020030A" w:rsidRDefault="00D77AFA" w:rsidP="008F36B5">
      <w:pPr>
        <w:rPr>
          <w:rFonts w:ascii="Lato" w:hAnsi="Lato" w:cstheme="minorHAnsi"/>
          <w:b/>
          <w:bCs/>
          <w:color w:val="09506C" w:themeColor="background2"/>
          <w:szCs w:val="24"/>
        </w:rPr>
      </w:pPr>
    </w:p>
    <w:p w14:paraId="27C0D9D8" w14:textId="77777777" w:rsidR="003F666F" w:rsidRPr="0020030A" w:rsidRDefault="0002727B" w:rsidP="008F36B5">
      <w:pPr>
        <w:pStyle w:val="ListParagraph"/>
        <w:numPr>
          <w:ilvl w:val="1"/>
          <w:numId w:val="13"/>
        </w:numPr>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 xml:space="preserve">Please provide details for </w:t>
      </w:r>
      <w:r w:rsidRPr="0020030A">
        <w:rPr>
          <w:rFonts w:ascii="Lato" w:hAnsi="Lato" w:cstheme="minorHAnsi"/>
          <w:b/>
          <w:bCs/>
          <w:color w:val="09506C" w:themeColor="background2"/>
          <w:sz w:val="24"/>
          <w:szCs w:val="24"/>
          <w:u w:val="single"/>
        </w:rPr>
        <w:t>each</w:t>
      </w:r>
      <w:r w:rsidRPr="0020030A">
        <w:rPr>
          <w:rFonts w:ascii="Lato" w:hAnsi="Lato" w:cstheme="minorHAnsi"/>
          <w:b/>
          <w:bCs/>
          <w:color w:val="09506C" w:themeColor="background2"/>
          <w:sz w:val="24"/>
          <w:szCs w:val="24"/>
        </w:rPr>
        <w:t xml:space="preserve"> of the products/services that are considered to fall within the scope of the limited network exclusion</w:t>
      </w:r>
      <w:r w:rsidR="003F666F" w:rsidRPr="0020030A">
        <w:rPr>
          <w:rFonts w:ascii="Lato" w:hAnsi="Lato" w:cstheme="minorHAnsi"/>
          <w:b/>
          <w:bCs/>
          <w:color w:val="09506C" w:themeColor="background2"/>
          <w:sz w:val="24"/>
          <w:szCs w:val="24"/>
        </w:rPr>
        <w:t>.</w:t>
      </w:r>
    </w:p>
    <w:p w14:paraId="5CA133F0" w14:textId="77777777" w:rsidR="003F666F" w:rsidRDefault="003F666F" w:rsidP="008F36B5">
      <w:pPr>
        <w:spacing w:after="0"/>
        <w:rPr>
          <w:rFonts w:ascii="Lato" w:hAnsi="Lato" w:cstheme="minorHAnsi"/>
          <w:b/>
          <w:bCs/>
          <w:color w:val="7C477E" w:themeColor="text2"/>
          <w:szCs w:val="24"/>
        </w:rPr>
      </w:pPr>
    </w:p>
    <w:p w14:paraId="1EF953F6" w14:textId="1F8C18D4" w:rsidR="0002727B" w:rsidRPr="0020030A" w:rsidRDefault="0002727B" w:rsidP="008F36B5">
      <w:pPr>
        <w:spacing w:after="0"/>
        <w:rPr>
          <w:rFonts w:ascii="Lato" w:hAnsi="Lato" w:cstheme="minorHAnsi"/>
          <w:b/>
          <w:bCs/>
          <w:color w:val="09506C" w:themeColor="background2"/>
          <w:szCs w:val="24"/>
          <w:u w:val="single"/>
        </w:rPr>
      </w:pPr>
      <w:r w:rsidRPr="0020030A">
        <w:rPr>
          <w:rFonts w:ascii="Lato" w:hAnsi="Lato" w:cstheme="minorHAnsi"/>
          <w:b/>
          <w:bCs/>
          <w:color w:val="09506C" w:themeColor="background2"/>
          <w:szCs w:val="24"/>
          <w:u w:val="single"/>
        </w:rPr>
        <w:t>Service 1</w:t>
      </w:r>
    </w:p>
    <w:p w14:paraId="5E16CBFF"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Name of the payment product/services as it is known (or appears) to the customer.</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3D8AA20E" w14:textId="77777777" w:rsidTr="005D5F32">
        <w:tc>
          <w:tcPr>
            <w:tcW w:w="9356" w:type="dxa"/>
            <w:shd w:val="clear" w:color="auto" w:fill="auto"/>
          </w:tcPr>
          <w:p w14:paraId="2B9CE85A"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0A77D95E" w14:textId="77777777" w:rsidR="0002727B" w:rsidRPr="00DF4FBA" w:rsidRDefault="0002727B" w:rsidP="008F36B5">
      <w:pPr>
        <w:spacing w:after="0"/>
        <w:rPr>
          <w:rFonts w:ascii="Lato" w:hAnsi="Lato" w:cstheme="minorHAnsi"/>
          <w:b/>
          <w:bCs/>
          <w:color w:val="7C477E" w:themeColor="text2"/>
          <w:szCs w:val="24"/>
        </w:rPr>
      </w:pPr>
    </w:p>
    <w:tbl>
      <w:tblPr>
        <w:tblStyle w:val="TableGrid"/>
        <w:tblpPr w:leftFromText="180" w:rightFromText="180" w:vertAnchor="text" w:horzAnchor="page" w:tblpX="7623" w:tblpY="27"/>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07AB15CF" w14:textId="77777777" w:rsidTr="005D5F32">
        <w:sdt>
          <w:sdtPr>
            <w:rPr>
              <w:rFonts w:ascii="Lato" w:hAnsi="Lato" w:cstheme="minorHAnsi"/>
              <w:szCs w:val="24"/>
            </w:rPr>
            <w:alias w:val="Payment Instrument Issued"/>
            <w:tag w:val="Payment Instrument Issued"/>
            <w:id w:val="-321589310"/>
            <w:placeholder>
              <w:docPart w:val="3CE66CCCDC404526AE934E98350AEF39"/>
            </w:placeholder>
            <w:showingPlcHdr/>
            <w:dropDownList>
              <w:listItem w:value="Choose an item."/>
              <w:listItem w:displayText="Payment Card or other Physical Device" w:value="Payment Card or other Physical Device"/>
              <w:listItem w:displayText="Virtual Payment Card" w:value="Virtual Payment Card"/>
              <w:listItem w:displayText="Mobile Application" w:value="Mobile Application"/>
              <w:listItem w:displayText="Other (details provided below)" w:value="Other (details provided below)"/>
            </w:dropDownList>
          </w:sdtPr>
          <w:sdtEndPr/>
          <w:sdtContent>
            <w:tc>
              <w:tcPr>
                <w:tcW w:w="3114" w:type="dxa"/>
              </w:tcPr>
              <w:p w14:paraId="32DA9C4D" w14:textId="77777777" w:rsidR="0002727B" w:rsidRPr="00DF4FBA" w:rsidRDefault="0002727B" w:rsidP="008F36B5">
                <w:pPr>
                  <w:spacing w:line="276" w:lineRule="auto"/>
                  <w:rPr>
                    <w:rFonts w:ascii="Lato" w:hAnsi="Lato" w:cstheme="minorHAnsi"/>
                    <w:szCs w:val="24"/>
                  </w:rPr>
                </w:pPr>
                <w:r w:rsidRPr="00DF4FBA">
                  <w:rPr>
                    <w:rStyle w:val="PlaceholderText"/>
                    <w:rFonts w:ascii="Lato" w:hAnsi="Lato"/>
                    <w:szCs w:val="24"/>
                  </w:rPr>
                  <w:t>Choose an item.</w:t>
                </w:r>
              </w:p>
            </w:tc>
          </w:sdtContent>
        </w:sdt>
      </w:tr>
    </w:tbl>
    <w:p w14:paraId="497065E3"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Which best describes the payment instrument issued?</w:t>
      </w:r>
    </w:p>
    <w:p w14:paraId="78019E70"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If other, please provide details:</w:t>
      </w:r>
    </w:p>
    <w:p w14:paraId="71281AE2"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55EF7FC9" w14:textId="77777777" w:rsidTr="005D5F32">
        <w:tc>
          <w:tcPr>
            <w:tcW w:w="9356" w:type="dxa"/>
            <w:shd w:val="clear" w:color="auto" w:fill="auto"/>
          </w:tcPr>
          <w:p w14:paraId="2A9C3508"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45AB4128"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60061D35" w14:textId="77777777" w:rsidR="0002727B" w:rsidRPr="00DF4FBA" w:rsidRDefault="0002727B" w:rsidP="008F36B5">
      <w:pPr>
        <w:pStyle w:val="ListParagraph"/>
        <w:spacing w:after="0"/>
        <w:ind w:left="360"/>
        <w:rPr>
          <w:rFonts w:ascii="Lato" w:hAnsi="Lato" w:cstheme="minorHAnsi"/>
          <w:b/>
          <w:bCs/>
          <w:color w:val="7C477E" w:themeColor="text2"/>
          <w:sz w:val="24"/>
          <w:szCs w:val="24"/>
        </w:rPr>
      </w:pPr>
    </w:p>
    <w:p w14:paraId="659B5644"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Please briefly describe the service based on the specific payment instrument (e.g. prepaid gift card to buy cinema tickets).  This will be entered in the Central Bank register and EBA register maintained in line with Regulation 25 and 26 respectively of the PSR.</w:t>
      </w:r>
    </w:p>
    <w:p w14:paraId="13494AA5"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22320412" w14:textId="77777777" w:rsidTr="005D5F32">
        <w:tc>
          <w:tcPr>
            <w:tcW w:w="9356" w:type="dxa"/>
            <w:shd w:val="clear" w:color="auto" w:fill="auto"/>
          </w:tcPr>
          <w:p w14:paraId="7DC14A8B"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7B55B5F2"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73D2E374" w14:textId="77777777" w:rsidR="0002727B" w:rsidRPr="00DF4FBA" w:rsidRDefault="0002727B" w:rsidP="008F36B5">
      <w:pPr>
        <w:spacing w:after="0"/>
        <w:rPr>
          <w:rFonts w:ascii="Lato" w:hAnsi="Lato" w:cstheme="minorHAnsi"/>
          <w:b/>
          <w:bCs/>
          <w:color w:val="7C477E" w:themeColor="text2"/>
          <w:szCs w:val="24"/>
        </w:rPr>
      </w:pPr>
    </w:p>
    <w:p w14:paraId="7C6CCCD4"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Please list which of the following exclusions best applies to the Service Provider’s service (Regulation 4(k)(i) or (ii) of the PSR).</w:t>
      </w:r>
    </w:p>
    <w:p w14:paraId="74FACC3C" w14:textId="77777777" w:rsidR="0002727B" w:rsidRPr="0020030A" w:rsidRDefault="0002727B" w:rsidP="008F36B5">
      <w:pPr>
        <w:spacing w:after="0"/>
        <w:rPr>
          <w:rFonts w:ascii="Lato" w:hAnsi="Lato" w:cstheme="minorHAnsi"/>
          <w:b/>
          <w:bCs/>
          <w:color w:val="09506C" w:themeColor="background2"/>
          <w:szCs w:val="24"/>
        </w:rPr>
      </w:pPr>
    </w:p>
    <w:p w14:paraId="547A174D"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 xml:space="preserve">Services based on specific payment instruments that can be used only in a limited way and: </w:t>
      </w:r>
    </w:p>
    <w:tbl>
      <w:tblPr>
        <w:tblStyle w:val="TableGrid"/>
        <w:tblpPr w:leftFromText="180" w:rightFromText="180" w:vertAnchor="text" w:horzAnchor="margin" w:tblpY="185"/>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1"/>
      </w:tblGrid>
      <w:tr w:rsidR="0002727B" w:rsidRPr="007C5783" w14:paraId="3300F2AF" w14:textId="77777777" w:rsidTr="005D5F32">
        <w:trPr>
          <w:trHeight w:val="693"/>
        </w:trPr>
        <w:sdt>
          <w:sdtPr>
            <w:rPr>
              <w:rFonts w:ascii="Lato" w:hAnsi="Lato" w:cstheme="minorHAnsi"/>
              <w:szCs w:val="24"/>
            </w:rPr>
            <w:alias w:val="Which Exclusion?"/>
            <w:tag w:val="Which Exclusion?"/>
            <w:id w:val="1753538981"/>
            <w:placeholder>
              <w:docPart w:val="6DB469CC9A464467BABCCF854D99067B"/>
            </w:placeholder>
            <w:showingPlcHdr/>
            <w:dropDownList>
              <w:listItem w:value="Choose an item."/>
              <w:listItem w:displayText="Allow the holder to acquire goods or services only in the premises of the issuer or within a limited network of service providers under direct commercial agreement with a professional issuer." w:value="Allow the holder to acquire goods or services only in the premises of the issuer or within a limited network of service providers under direct commercial agreement with a professional issuer."/>
              <w:listItem w:displayText="May be used only to acquire a very limited range of goods or servcies" w:value="May be used only to acquire a very limited range of goods or servcies"/>
            </w:dropDownList>
          </w:sdtPr>
          <w:sdtEndPr/>
          <w:sdtContent>
            <w:tc>
              <w:tcPr>
                <w:tcW w:w="9351" w:type="dxa"/>
              </w:tcPr>
              <w:p w14:paraId="6ADCC866" w14:textId="77777777" w:rsidR="0002727B" w:rsidRPr="00DF4FBA" w:rsidRDefault="0002727B" w:rsidP="008F36B5">
                <w:pPr>
                  <w:spacing w:line="276" w:lineRule="auto"/>
                  <w:rPr>
                    <w:rFonts w:ascii="Lato" w:hAnsi="Lato" w:cstheme="minorHAnsi"/>
                    <w:szCs w:val="24"/>
                  </w:rPr>
                </w:pPr>
                <w:r w:rsidRPr="00DF4FBA">
                  <w:rPr>
                    <w:rStyle w:val="PlaceholderText"/>
                    <w:rFonts w:ascii="Lato" w:hAnsi="Lato"/>
                    <w:szCs w:val="24"/>
                  </w:rPr>
                  <w:t>Choose an item.</w:t>
                </w:r>
              </w:p>
            </w:tc>
          </w:sdtContent>
        </w:sdt>
      </w:tr>
    </w:tbl>
    <w:p w14:paraId="466AE057" w14:textId="77777777" w:rsidR="0002727B" w:rsidRPr="00DF4FBA" w:rsidRDefault="0002727B" w:rsidP="008F36B5">
      <w:pPr>
        <w:spacing w:after="0"/>
        <w:rPr>
          <w:rFonts w:ascii="Lato" w:hAnsi="Lato" w:cstheme="minorHAnsi"/>
          <w:b/>
          <w:bCs/>
          <w:color w:val="7C477E" w:themeColor="text2"/>
          <w:szCs w:val="24"/>
        </w:rPr>
      </w:pPr>
    </w:p>
    <w:p w14:paraId="543ECCBF" w14:textId="77777777" w:rsidR="003F666F" w:rsidRDefault="003F666F" w:rsidP="008F36B5">
      <w:pPr>
        <w:spacing w:after="0"/>
        <w:rPr>
          <w:rFonts w:ascii="Lato" w:hAnsi="Lato" w:cstheme="minorHAnsi"/>
          <w:b/>
          <w:bCs/>
          <w:color w:val="7C477E" w:themeColor="text2"/>
          <w:szCs w:val="24"/>
        </w:rPr>
      </w:pPr>
    </w:p>
    <w:p w14:paraId="0D2D4F5D" w14:textId="68A31A8F"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Please explain how the service falls within the scope of the limited network exclusion specified in the PSR and the Guidelines, including details of the following, where relevant:</w:t>
      </w:r>
    </w:p>
    <w:p w14:paraId="1E4A4987"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payment instrument;</w:t>
      </w:r>
    </w:p>
    <w:p w14:paraId="22F37000"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where and how the payment instrument can be used;</w:t>
      </w:r>
    </w:p>
    <w:p w14:paraId="701C6D10"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where the customers or users are based;</w:t>
      </w:r>
    </w:p>
    <w:p w14:paraId="0D910071"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Service Provider’s role in the flow of funds (if any) e.g. at what point the Service Provider comes into possession of the funds, where funds are received from and where funds are transferred to;</w:t>
      </w:r>
    </w:p>
    <w:p w14:paraId="0ECAABD2"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how transactions are acquired;</w:t>
      </w:r>
    </w:p>
    <w:p w14:paraId="102E56AF"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merchant(s) that accept payment for goods and services via the payment instrument and the contractual relationship between the Service Provider and the merchant(s);</w:t>
      </w:r>
    </w:p>
    <w:p w14:paraId="5CC01E50"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type of goods and/or services that can be purchased using the payment instrument;</w:t>
      </w:r>
    </w:p>
    <w:p w14:paraId="5157B961"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any limitations on the use of the payment instrument (and how this limitation is imposed e.g. through the technical functionality of the payment instrument or through the terms and conditions attaching to the payment instrument); and</w:t>
      </w:r>
    </w:p>
    <w:p w14:paraId="2D6FA1AB"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any other features of the payment instrument that are relevant to the limited network exclusion.</w:t>
      </w:r>
    </w:p>
    <w:p w14:paraId="2E99F863"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19A9B34C" w14:textId="77777777" w:rsidTr="005D5F32">
        <w:tc>
          <w:tcPr>
            <w:tcW w:w="9356" w:type="dxa"/>
            <w:shd w:val="clear" w:color="auto" w:fill="auto"/>
          </w:tcPr>
          <w:p w14:paraId="63DAAA94"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56CEEDF2"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5B8B3242"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0613E38C"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440D35F8"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49DC4934"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22F12F20"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1E5027D4" w14:textId="77777777" w:rsidR="0002727B" w:rsidRPr="00DF4FBA" w:rsidRDefault="0002727B" w:rsidP="008F36B5">
      <w:pPr>
        <w:spacing w:after="0"/>
        <w:rPr>
          <w:rFonts w:ascii="Lato" w:hAnsi="Lato" w:cstheme="minorHAnsi"/>
          <w:b/>
          <w:bCs/>
          <w:color w:val="7C477E" w:themeColor="text2"/>
          <w:szCs w:val="24"/>
        </w:rPr>
      </w:pPr>
    </w:p>
    <w:p w14:paraId="0414B2DB" w14:textId="77777777" w:rsidR="0002727B" w:rsidRPr="0020030A" w:rsidRDefault="0002727B" w:rsidP="008F36B5">
      <w:pPr>
        <w:spacing w:after="0"/>
        <w:rPr>
          <w:rFonts w:ascii="Lato" w:hAnsi="Lato" w:cstheme="minorHAnsi"/>
          <w:b/>
          <w:bCs/>
          <w:color w:val="09506C" w:themeColor="background2"/>
          <w:szCs w:val="24"/>
          <w:u w:val="single"/>
        </w:rPr>
      </w:pPr>
      <w:r w:rsidRPr="0020030A">
        <w:rPr>
          <w:rFonts w:ascii="Lato" w:hAnsi="Lato" w:cstheme="minorHAnsi"/>
          <w:b/>
          <w:bCs/>
          <w:color w:val="09506C" w:themeColor="background2"/>
          <w:szCs w:val="24"/>
          <w:u w:val="single"/>
        </w:rPr>
        <w:t>Service 2 (if applicable)</w:t>
      </w:r>
    </w:p>
    <w:p w14:paraId="291E2FEF"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Name of the payment product/services as it is known (or appears) to the customer.</w:t>
      </w: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574516A1" w14:textId="77777777" w:rsidTr="005D5F32">
        <w:tc>
          <w:tcPr>
            <w:tcW w:w="9356" w:type="dxa"/>
            <w:shd w:val="clear" w:color="auto" w:fill="auto"/>
          </w:tcPr>
          <w:p w14:paraId="0621BC65"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1081F136" w14:textId="77777777" w:rsidR="0002727B" w:rsidRPr="00DF4FBA" w:rsidRDefault="0002727B" w:rsidP="008F36B5">
      <w:pPr>
        <w:spacing w:after="0"/>
        <w:rPr>
          <w:rFonts w:ascii="Lato" w:hAnsi="Lato" w:cstheme="minorHAnsi"/>
          <w:b/>
          <w:bCs/>
          <w:color w:val="7C477E" w:themeColor="text2"/>
          <w:szCs w:val="24"/>
        </w:rPr>
      </w:pPr>
    </w:p>
    <w:tbl>
      <w:tblPr>
        <w:tblStyle w:val="TableGrid"/>
        <w:tblpPr w:leftFromText="180" w:rightFromText="180" w:vertAnchor="text" w:horzAnchor="page" w:tblpX="7623" w:tblpY="27"/>
        <w:tblW w:w="3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tblGrid>
      <w:tr w:rsidR="0002727B" w:rsidRPr="007C5783" w14:paraId="3EC13F37" w14:textId="77777777" w:rsidTr="005D5F32">
        <w:sdt>
          <w:sdtPr>
            <w:rPr>
              <w:rFonts w:ascii="Lato" w:hAnsi="Lato" w:cstheme="minorHAnsi"/>
              <w:szCs w:val="24"/>
            </w:rPr>
            <w:alias w:val="Payment Instrument Issued"/>
            <w:tag w:val="Payment Instrument Issued"/>
            <w:id w:val="1267500497"/>
            <w:placeholder>
              <w:docPart w:val="77226EA4884A4700A3347CCFE86A472B"/>
            </w:placeholder>
            <w:showingPlcHdr/>
            <w:dropDownList>
              <w:listItem w:value="Choose an item."/>
              <w:listItem w:displayText="Payment Card or other Physical Device" w:value="Payment Card or other Physical Device"/>
              <w:listItem w:displayText="Virtual Payment Card" w:value="Virtual Payment Card"/>
              <w:listItem w:displayText="Mobile Application" w:value="Mobile Application"/>
              <w:listItem w:displayText="Other (details provided below)" w:value="Other (details provided below)"/>
            </w:dropDownList>
          </w:sdtPr>
          <w:sdtEndPr/>
          <w:sdtContent>
            <w:tc>
              <w:tcPr>
                <w:tcW w:w="3114" w:type="dxa"/>
              </w:tcPr>
              <w:p w14:paraId="640F6C79" w14:textId="77777777" w:rsidR="0002727B" w:rsidRPr="00DF4FBA" w:rsidRDefault="0002727B" w:rsidP="008F36B5">
                <w:pPr>
                  <w:spacing w:line="276" w:lineRule="auto"/>
                  <w:rPr>
                    <w:rFonts w:ascii="Lato" w:hAnsi="Lato" w:cstheme="minorHAnsi"/>
                    <w:szCs w:val="24"/>
                  </w:rPr>
                </w:pPr>
                <w:r w:rsidRPr="00DF4FBA">
                  <w:rPr>
                    <w:rStyle w:val="PlaceholderText"/>
                    <w:rFonts w:ascii="Lato" w:hAnsi="Lato"/>
                    <w:szCs w:val="24"/>
                  </w:rPr>
                  <w:t>Choose an item.</w:t>
                </w:r>
              </w:p>
            </w:tc>
          </w:sdtContent>
        </w:sdt>
      </w:tr>
    </w:tbl>
    <w:p w14:paraId="16A2F1FB" w14:textId="77777777" w:rsidR="0002727B" w:rsidRPr="0020030A" w:rsidRDefault="0002727B" w:rsidP="008F36B5">
      <w:pPr>
        <w:rPr>
          <w:rFonts w:ascii="Lato" w:hAnsi="Lato" w:cstheme="minorHAnsi"/>
          <w:b/>
          <w:bCs/>
          <w:color w:val="09506C" w:themeColor="background2"/>
          <w:szCs w:val="24"/>
        </w:rPr>
      </w:pPr>
      <w:r w:rsidRPr="0020030A">
        <w:rPr>
          <w:rFonts w:ascii="Lato" w:hAnsi="Lato" w:cstheme="minorHAnsi"/>
          <w:b/>
          <w:bCs/>
          <w:color w:val="09506C" w:themeColor="background2"/>
          <w:szCs w:val="24"/>
        </w:rPr>
        <w:t>Which best describes the payment instrument issued?</w:t>
      </w:r>
    </w:p>
    <w:p w14:paraId="0429EB3A"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If other, please provide details:</w:t>
      </w:r>
    </w:p>
    <w:p w14:paraId="5731B6A8"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70098A75" w14:textId="77777777" w:rsidTr="005D5F32">
        <w:tc>
          <w:tcPr>
            <w:tcW w:w="9356" w:type="dxa"/>
            <w:shd w:val="clear" w:color="auto" w:fill="auto"/>
          </w:tcPr>
          <w:p w14:paraId="293939C7"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136A4C9B"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39119487" w14:textId="77777777" w:rsidR="0002727B" w:rsidRPr="00DF4FBA" w:rsidRDefault="0002727B" w:rsidP="008F36B5">
      <w:pPr>
        <w:pStyle w:val="ListParagraph"/>
        <w:spacing w:after="0"/>
        <w:ind w:left="360"/>
        <w:rPr>
          <w:rFonts w:ascii="Lato" w:hAnsi="Lato" w:cstheme="minorHAnsi"/>
          <w:b/>
          <w:bCs/>
          <w:color w:val="7C477E" w:themeColor="text2"/>
          <w:sz w:val="24"/>
          <w:szCs w:val="24"/>
        </w:rPr>
      </w:pPr>
    </w:p>
    <w:p w14:paraId="727BD9C7"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Please briefly describe the service based on the specific payment instrument (e.g. prepaid gift card to buy cinema tickets).  This will be entered in the Central Bank register and EBA registers maintained in line with Regulations 25 and 26 respectively of the PSR .</w:t>
      </w:r>
    </w:p>
    <w:p w14:paraId="145EA639"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550A396A" w14:textId="77777777" w:rsidTr="005D5F32">
        <w:tc>
          <w:tcPr>
            <w:tcW w:w="9356" w:type="dxa"/>
            <w:shd w:val="clear" w:color="auto" w:fill="auto"/>
          </w:tcPr>
          <w:p w14:paraId="0E1BA729"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55E88A30"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04497985" w14:textId="77777777" w:rsidR="0002727B" w:rsidRPr="00DF4FBA" w:rsidRDefault="0002727B" w:rsidP="008F36B5">
      <w:pPr>
        <w:spacing w:after="0"/>
        <w:rPr>
          <w:rFonts w:ascii="Lato" w:hAnsi="Lato" w:cstheme="minorHAnsi"/>
          <w:b/>
          <w:bCs/>
          <w:color w:val="7C477E" w:themeColor="text2"/>
          <w:szCs w:val="24"/>
        </w:rPr>
      </w:pPr>
    </w:p>
    <w:p w14:paraId="11C786E9"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 xml:space="preserve">Please list which of the following exclusions that best applies to the Service Provider’s service (Regulations 4(k)(i) or (ii) of the PSR). </w:t>
      </w:r>
    </w:p>
    <w:p w14:paraId="2E8F56D6" w14:textId="77777777" w:rsidR="0002727B" w:rsidRPr="0020030A" w:rsidRDefault="0002727B" w:rsidP="008F36B5">
      <w:pPr>
        <w:spacing w:after="0"/>
        <w:rPr>
          <w:rFonts w:ascii="Lato" w:hAnsi="Lato" w:cstheme="minorHAnsi"/>
          <w:b/>
          <w:bCs/>
          <w:color w:val="09506C" w:themeColor="background2"/>
          <w:szCs w:val="24"/>
        </w:rPr>
      </w:pPr>
    </w:p>
    <w:p w14:paraId="4C032071"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 xml:space="preserve">Services based on specific payment instruments that can be used only in a limited way and: </w:t>
      </w:r>
    </w:p>
    <w:tbl>
      <w:tblPr>
        <w:tblStyle w:val="TableGrid"/>
        <w:tblpPr w:leftFromText="180" w:rightFromText="180" w:vertAnchor="text" w:horzAnchor="margin" w:tblpY="185"/>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1"/>
      </w:tblGrid>
      <w:tr w:rsidR="0002727B" w:rsidRPr="007C5783" w14:paraId="3B9FBD34" w14:textId="77777777" w:rsidTr="005D5F32">
        <w:trPr>
          <w:trHeight w:val="693"/>
        </w:trPr>
        <w:sdt>
          <w:sdtPr>
            <w:rPr>
              <w:rFonts w:ascii="Lato" w:hAnsi="Lato" w:cstheme="minorHAnsi"/>
              <w:szCs w:val="24"/>
            </w:rPr>
            <w:alias w:val="Which Exclusion?"/>
            <w:tag w:val="Which Exclusion?"/>
            <w:id w:val="157808679"/>
            <w:placeholder>
              <w:docPart w:val="C1C0D41BA8AC4F1BB3635523C205764D"/>
            </w:placeholder>
            <w:showingPlcHdr/>
            <w:dropDownList>
              <w:listItem w:value="Choose an item."/>
              <w:listItem w:displayText="Allow the holder to acquire goods or services only in the premises of the issuer or within a limited network of service providers under direct commercial agreement with a professional issuer." w:value="Allow the holder to acquire goods or services only in the premises of the issuer or within a limited network of service providers under direct commercial agreement with a professional issuer."/>
              <w:listItem w:displayText="May be used only to acquire a very limited range of goods or servcies" w:value="May be used only to acquire a very limited range of goods or servcies"/>
            </w:dropDownList>
          </w:sdtPr>
          <w:sdtEndPr/>
          <w:sdtContent>
            <w:tc>
              <w:tcPr>
                <w:tcW w:w="9351" w:type="dxa"/>
              </w:tcPr>
              <w:p w14:paraId="2F005A94" w14:textId="77777777" w:rsidR="0002727B" w:rsidRPr="00DF4FBA" w:rsidRDefault="0002727B" w:rsidP="008F36B5">
                <w:pPr>
                  <w:spacing w:line="276" w:lineRule="auto"/>
                  <w:rPr>
                    <w:rFonts w:ascii="Lato" w:hAnsi="Lato" w:cstheme="minorHAnsi"/>
                    <w:szCs w:val="24"/>
                  </w:rPr>
                </w:pPr>
                <w:r w:rsidRPr="00DF4FBA">
                  <w:rPr>
                    <w:rStyle w:val="PlaceholderText"/>
                    <w:rFonts w:ascii="Lato" w:hAnsi="Lato"/>
                    <w:szCs w:val="24"/>
                  </w:rPr>
                  <w:t>Choose an item.</w:t>
                </w:r>
              </w:p>
            </w:tc>
          </w:sdtContent>
        </w:sdt>
      </w:tr>
    </w:tbl>
    <w:p w14:paraId="7A2A3AC5" w14:textId="77777777" w:rsidR="0002727B" w:rsidRPr="00DF4FBA" w:rsidRDefault="0002727B" w:rsidP="008F36B5">
      <w:pPr>
        <w:spacing w:after="0"/>
        <w:rPr>
          <w:rFonts w:ascii="Lato" w:hAnsi="Lato" w:cstheme="minorHAnsi"/>
          <w:b/>
          <w:bCs/>
          <w:color w:val="7C477E" w:themeColor="text2"/>
          <w:szCs w:val="24"/>
        </w:rPr>
      </w:pPr>
    </w:p>
    <w:p w14:paraId="411D9153" w14:textId="77777777" w:rsidR="0002727B" w:rsidRPr="0020030A" w:rsidRDefault="0002727B" w:rsidP="008F36B5">
      <w:pPr>
        <w:spacing w:after="0"/>
        <w:rPr>
          <w:rFonts w:ascii="Lato" w:hAnsi="Lato" w:cstheme="minorHAnsi"/>
          <w:b/>
          <w:bCs/>
          <w:color w:val="09506C" w:themeColor="background2"/>
          <w:szCs w:val="24"/>
        </w:rPr>
      </w:pPr>
      <w:r w:rsidRPr="0020030A">
        <w:rPr>
          <w:rFonts w:ascii="Lato" w:hAnsi="Lato" w:cstheme="minorHAnsi"/>
          <w:b/>
          <w:bCs/>
          <w:color w:val="09506C" w:themeColor="background2"/>
          <w:szCs w:val="24"/>
        </w:rPr>
        <w:t>Please explain how the service falls within the scope of the limited network exclusion specified in the PSR and the Guidelines, including details of the following where relevant:</w:t>
      </w:r>
    </w:p>
    <w:p w14:paraId="265CFD70"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payment instrument;</w:t>
      </w:r>
    </w:p>
    <w:p w14:paraId="587374D2"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where and how the payment instrument can be used;</w:t>
      </w:r>
    </w:p>
    <w:p w14:paraId="605592E6"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where the customers or users are based;</w:t>
      </w:r>
    </w:p>
    <w:p w14:paraId="4DF17000"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Service Provider’s role in the flow of funds (if any) e.g. at what point the Service Provider comes into possession of the funds, where funds are received from and where funds are transferred to;</w:t>
      </w:r>
    </w:p>
    <w:p w14:paraId="42627FCC"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how transactions are acquired;</w:t>
      </w:r>
    </w:p>
    <w:p w14:paraId="57CDA01B"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merchant(s) that accept payment for goods and services via the payment instrument and the contractual relationship between the Service Provider and the merchant(s);</w:t>
      </w:r>
    </w:p>
    <w:p w14:paraId="06841456"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the type of goods and/or services that can be purchased using the payment instrument;</w:t>
      </w:r>
    </w:p>
    <w:p w14:paraId="140CE9A2"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any limitations on the use of the payment instrument (and how this limitation is imposed e.g. through the technical functionality of the payment instrument or through the terms and conditions attaching to the payment instrument); and</w:t>
      </w:r>
    </w:p>
    <w:p w14:paraId="4E6B9CC7" w14:textId="77777777" w:rsidR="0002727B" w:rsidRPr="0020030A" w:rsidRDefault="0002727B" w:rsidP="008F36B5">
      <w:pPr>
        <w:pStyle w:val="ListParagraph"/>
        <w:numPr>
          <w:ilvl w:val="0"/>
          <w:numId w:val="14"/>
        </w:numPr>
        <w:spacing w:after="0"/>
        <w:rPr>
          <w:rFonts w:ascii="Lato" w:hAnsi="Lato" w:cstheme="minorHAnsi"/>
          <w:b/>
          <w:bCs/>
          <w:color w:val="09506C" w:themeColor="background2"/>
          <w:sz w:val="24"/>
          <w:szCs w:val="24"/>
        </w:rPr>
      </w:pPr>
      <w:r w:rsidRPr="0020030A">
        <w:rPr>
          <w:rFonts w:ascii="Lato" w:hAnsi="Lato" w:cstheme="minorHAnsi"/>
          <w:b/>
          <w:bCs/>
          <w:color w:val="09506C" w:themeColor="background2"/>
          <w:sz w:val="24"/>
          <w:szCs w:val="24"/>
        </w:rPr>
        <w:t>any other features of the payment instrument that are relevant to the limited network exclusion.</w:t>
      </w:r>
    </w:p>
    <w:p w14:paraId="116A6F96" w14:textId="77777777" w:rsidR="0002727B" w:rsidRPr="00DF4FBA" w:rsidRDefault="0002727B" w:rsidP="008F36B5">
      <w:pPr>
        <w:spacing w:after="0"/>
        <w:rPr>
          <w:rFonts w:ascii="Lato" w:hAnsi="Lato" w:cstheme="minorHAnsi"/>
          <w:b/>
          <w:bCs/>
          <w:color w:val="7C477E" w:themeColor="text2"/>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6"/>
      </w:tblGrid>
      <w:tr w:rsidR="0002727B" w:rsidRPr="007C5783" w14:paraId="296914AD" w14:textId="77777777" w:rsidTr="005D5F32">
        <w:tc>
          <w:tcPr>
            <w:tcW w:w="9356" w:type="dxa"/>
            <w:shd w:val="clear" w:color="auto" w:fill="auto"/>
          </w:tcPr>
          <w:p w14:paraId="3B47998C"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44DA5159"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066F93BC"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018342F5"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23AC5233"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24DA33EA"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p w14:paraId="62065EA0" w14:textId="77777777" w:rsidR="0002727B" w:rsidRPr="00DF4FBA" w:rsidRDefault="0002727B" w:rsidP="008F36B5">
            <w:pPr>
              <w:widowControl w:val="0"/>
              <w:tabs>
                <w:tab w:val="left" w:pos="1980"/>
              </w:tabs>
              <w:overflowPunct w:val="0"/>
              <w:autoSpaceDE w:val="0"/>
              <w:autoSpaceDN w:val="0"/>
              <w:adjustRightInd w:val="0"/>
              <w:spacing w:before="120" w:line="276" w:lineRule="auto"/>
              <w:textAlignment w:val="baseline"/>
              <w:rPr>
                <w:rFonts w:ascii="Lato" w:hAnsi="Lato" w:cstheme="minorHAnsi"/>
                <w:szCs w:val="24"/>
              </w:rPr>
            </w:pPr>
          </w:p>
        </w:tc>
      </w:tr>
    </w:tbl>
    <w:p w14:paraId="3F4B0C43" w14:textId="77777777" w:rsidR="0002727B" w:rsidRPr="00DF4FBA" w:rsidRDefault="0002727B" w:rsidP="008F36B5">
      <w:pPr>
        <w:spacing w:after="0"/>
        <w:rPr>
          <w:rFonts w:ascii="Lato" w:hAnsi="Lato" w:cstheme="minorHAnsi"/>
          <w:b/>
          <w:bCs/>
          <w:color w:val="7C477E" w:themeColor="text2"/>
          <w:szCs w:val="24"/>
        </w:rPr>
      </w:pPr>
    </w:p>
    <w:p w14:paraId="3D2230E5" w14:textId="77777777" w:rsidR="0002727B" w:rsidRPr="00DF4FBA" w:rsidRDefault="0002727B" w:rsidP="008F36B5">
      <w:pPr>
        <w:spacing w:after="0"/>
        <w:rPr>
          <w:rFonts w:ascii="Lato" w:hAnsi="Lato" w:cstheme="minorHAnsi"/>
          <w:b/>
          <w:bCs/>
          <w:color w:val="7C477E" w:themeColor="text2"/>
          <w:szCs w:val="24"/>
        </w:rPr>
      </w:pPr>
    </w:p>
    <w:bookmarkEnd w:id="0"/>
    <w:p w14:paraId="63BA90C3" w14:textId="77777777" w:rsidR="0002727B" w:rsidRPr="0020030A" w:rsidRDefault="0002727B" w:rsidP="008F36B5">
      <w:pPr>
        <w:spacing w:after="0"/>
        <w:rPr>
          <w:rFonts w:ascii="Lato" w:hAnsi="Lato" w:cstheme="minorHAnsi"/>
          <w:b/>
          <w:color w:val="09506C" w:themeColor="background2"/>
          <w:szCs w:val="24"/>
        </w:rPr>
      </w:pPr>
      <w:r w:rsidRPr="0020030A">
        <w:rPr>
          <w:rFonts w:ascii="Lato" w:hAnsi="Lato" w:cstheme="minorHAnsi"/>
          <w:b/>
          <w:bCs/>
          <w:color w:val="09506C" w:themeColor="background2"/>
          <w:szCs w:val="24"/>
          <w:u w:val="single"/>
        </w:rPr>
        <w:t>If more than two services are provided, please copy the information above and add more sections below as required.</w:t>
      </w:r>
    </w:p>
    <w:p w14:paraId="0750854D" w14:textId="77777777" w:rsidR="0002727B" w:rsidRPr="00DF4FBA" w:rsidRDefault="0002727B" w:rsidP="008F36B5">
      <w:pPr>
        <w:rPr>
          <w:rFonts w:ascii="Lato" w:hAnsi="Lato" w:cstheme="minorHAnsi"/>
          <w:b/>
          <w:color w:val="7C477E" w:themeColor="text2"/>
          <w:szCs w:val="24"/>
        </w:rPr>
      </w:pPr>
      <w:r w:rsidRPr="00DF4FBA">
        <w:rPr>
          <w:rFonts w:ascii="Lato" w:hAnsi="Lato" w:cstheme="minorHAnsi"/>
          <w:b/>
          <w:color w:val="7C477E" w:themeColor="text2"/>
          <w:szCs w:val="24"/>
        </w:rPr>
        <w:br w:type="page"/>
      </w:r>
    </w:p>
    <w:p w14:paraId="37168323" w14:textId="77777777" w:rsidR="0002727B" w:rsidRPr="0020030A" w:rsidRDefault="0002727B" w:rsidP="008F36B5">
      <w:pPr>
        <w:pStyle w:val="ListParagraph"/>
        <w:numPr>
          <w:ilvl w:val="0"/>
          <w:numId w:val="13"/>
        </w:numPr>
        <w:tabs>
          <w:tab w:val="left" w:pos="1980"/>
        </w:tabs>
        <w:spacing w:after="0"/>
        <w:rPr>
          <w:rFonts w:ascii="Lato" w:hAnsi="Lato" w:cstheme="minorHAnsi"/>
          <w:b/>
          <w:color w:val="09506C" w:themeColor="background2"/>
          <w:sz w:val="24"/>
          <w:szCs w:val="24"/>
        </w:rPr>
      </w:pPr>
      <w:r w:rsidRPr="0020030A">
        <w:rPr>
          <w:rFonts w:ascii="Lato" w:hAnsi="Lato" w:cstheme="minorHAnsi"/>
          <w:b/>
          <w:color w:val="09506C" w:themeColor="background2"/>
          <w:sz w:val="24"/>
          <w:szCs w:val="24"/>
        </w:rPr>
        <w:t>Declaration</w:t>
      </w:r>
    </w:p>
    <w:p w14:paraId="75B196F9" w14:textId="77777777" w:rsidR="0002727B" w:rsidRPr="00DF4FBA" w:rsidRDefault="0002727B" w:rsidP="008F36B5">
      <w:pPr>
        <w:spacing w:after="0"/>
        <w:rPr>
          <w:rFonts w:ascii="Lato" w:hAnsi="Lato" w:cstheme="minorHAnsi"/>
          <w:bCs/>
          <w:color w:val="000000"/>
          <w:szCs w:val="24"/>
        </w:rPr>
      </w:pPr>
    </w:p>
    <w:p w14:paraId="38F9D6AD" w14:textId="77777777" w:rsidR="0002727B" w:rsidRPr="00DF4FBA" w:rsidRDefault="0002727B" w:rsidP="008F36B5">
      <w:pPr>
        <w:spacing w:after="0"/>
        <w:rPr>
          <w:rFonts w:ascii="Lato" w:hAnsi="Lato" w:cstheme="minorHAnsi"/>
          <w:bCs/>
          <w:color w:val="000000"/>
          <w:szCs w:val="24"/>
        </w:rPr>
      </w:pPr>
      <w:r w:rsidRPr="00DF4FBA">
        <w:rPr>
          <w:rFonts w:ascii="Lato" w:hAnsi="Lato" w:cstheme="minorHAnsi"/>
          <w:b/>
          <w:bCs/>
          <w:color w:val="000000"/>
          <w:szCs w:val="24"/>
        </w:rPr>
        <w:t>[Insert full legal name of Service Provider]</w:t>
      </w:r>
      <w:r w:rsidRPr="00DF4FBA">
        <w:rPr>
          <w:rFonts w:ascii="Lato" w:hAnsi="Lato" w:cstheme="minorHAnsi"/>
          <w:bCs/>
          <w:color w:val="000000"/>
          <w:szCs w:val="24"/>
        </w:rPr>
        <w:t xml:space="preserve"> hereby notifies the Central Bank that it is operating under the limited network exclusion as set out in Regulation 4(k)(i) and (ii) of the PSR and the Guidelines on the basis of the information supplied with this Notification Form and any additional related information supplied to the Central Bank.</w:t>
      </w:r>
    </w:p>
    <w:p w14:paraId="63AD8D60" w14:textId="77777777" w:rsidR="0002727B" w:rsidRPr="00DF4FBA" w:rsidRDefault="0002727B" w:rsidP="008F36B5">
      <w:pPr>
        <w:spacing w:after="0"/>
        <w:rPr>
          <w:rFonts w:ascii="Lato" w:hAnsi="Lato" w:cstheme="minorHAnsi"/>
          <w:bCs/>
          <w:color w:val="000000"/>
          <w:szCs w:val="24"/>
        </w:rPr>
      </w:pPr>
    </w:p>
    <w:p w14:paraId="1415969C" w14:textId="77777777" w:rsidR="0002727B" w:rsidRPr="00DF4FBA" w:rsidRDefault="0002727B" w:rsidP="008F36B5">
      <w:pPr>
        <w:spacing w:after="0"/>
        <w:rPr>
          <w:rFonts w:ascii="Lato" w:hAnsi="Lato" w:cstheme="minorHAnsi"/>
          <w:bCs/>
          <w:color w:val="000000"/>
          <w:szCs w:val="24"/>
        </w:rPr>
      </w:pPr>
      <w:r w:rsidRPr="00DF4FBA">
        <w:rPr>
          <w:rFonts w:ascii="Lato" w:hAnsi="Lato" w:cstheme="minorHAnsi"/>
          <w:bCs/>
          <w:color w:val="000000"/>
          <w:szCs w:val="24"/>
        </w:rPr>
        <w:t>We/I acknowledge that the Central Bank may disclose information in the performance of its statutory functions or otherwise as may be specifically authorised by law.</w:t>
      </w:r>
    </w:p>
    <w:p w14:paraId="1B3FA661" w14:textId="77777777" w:rsidR="0002727B" w:rsidRPr="00DF4FBA" w:rsidRDefault="0002727B" w:rsidP="008F36B5">
      <w:pPr>
        <w:spacing w:after="0"/>
        <w:rPr>
          <w:rFonts w:ascii="Lato" w:hAnsi="Lato" w:cstheme="minorHAnsi"/>
          <w:bCs/>
          <w:color w:val="000000"/>
          <w:szCs w:val="24"/>
        </w:rPr>
      </w:pPr>
    </w:p>
    <w:p w14:paraId="73DEAA8E" w14:textId="77777777" w:rsidR="0002727B" w:rsidRPr="00DF4FBA" w:rsidRDefault="0002727B" w:rsidP="008F36B5">
      <w:pPr>
        <w:spacing w:after="0"/>
        <w:rPr>
          <w:rFonts w:ascii="Lato" w:hAnsi="Lato" w:cstheme="minorHAnsi"/>
          <w:bCs/>
          <w:color w:val="000000"/>
          <w:szCs w:val="24"/>
        </w:rPr>
      </w:pPr>
      <w:r w:rsidRPr="00DF4FBA">
        <w:rPr>
          <w:rFonts w:ascii="Lato" w:hAnsi="Lato" w:cstheme="minorHAnsi"/>
          <w:bCs/>
          <w:color w:val="000000"/>
          <w:szCs w:val="24"/>
        </w:rPr>
        <w:t>We/I warrant that we/I have truthfully and fully answered the relevant questions in this Notification Form and disclosed any other information that might reasonably be considered relevant for the purpose of the notification.</w:t>
      </w:r>
    </w:p>
    <w:p w14:paraId="40420930" w14:textId="77777777" w:rsidR="0002727B" w:rsidRPr="00DF4FBA" w:rsidRDefault="0002727B" w:rsidP="008F36B5">
      <w:pPr>
        <w:spacing w:after="0"/>
        <w:rPr>
          <w:rFonts w:ascii="Lato" w:hAnsi="Lato" w:cstheme="minorHAnsi"/>
          <w:bCs/>
          <w:color w:val="000000"/>
          <w:szCs w:val="24"/>
        </w:rPr>
      </w:pPr>
    </w:p>
    <w:p w14:paraId="40675D2A" w14:textId="06B9F461" w:rsidR="0002727B" w:rsidRPr="00DF4FBA" w:rsidRDefault="0002727B" w:rsidP="008F36B5">
      <w:pPr>
        <w:spacing w:after="0"/>
        <w:rPr>
          <w:rFonts w:ascii="Lato" w:hAnsi="Lato" w:cstheme="minorHAnsi"/>
          <w:bCs/>
          <w:color w:val="000000"/>
          <w:szCs w:val="24"/>
        </w:rPr>
      </w:pPr>
      <w:r w:rsidRPr="00DF4FBA">
        <w:rPr>
          <w:rFonts w:ascii="Lato" w:hAnsi="Lato" w:cstheme="minorHAnsi"/>
          <w:bCs/>
          <w:color w:val="000000"/>
          <w:szCs w:val="24"/>
        </w:rPr>
        <w:t xml:space="preserve">We/I warrant that we/I will promptly notify the Central Bank of any changes in the information we/I have provided for the purposes of this notification We/I also confirm that </w:t>
      </w:r>
      <w:r w:rsidRPr="00DF4FBA">
        <w:rPr>
          <w:rFonts w:ascii="Lato" w:hAnsi="Lato" w:cstheme="minorHAnsi"/>
          <w:b/>
          <w:bCs/>
          <w:color w:val="000000"/>
          <w:szCs w:val="24"/>
        </w:rPr>
        <w:t>[insert full legal name of Service Provider]</w:t>
      </w:r>
      <w:r w:rsidRPr="00DF4FBA">
        <w:rPr>
          <w:rFonts w:ascii="Lato" w:hAnsi="Lato" w:cstheme="minorHAnsi"/>
          <w:bCs/>
          <w:color w:val="000000"/>
          <w:szCs w:val="24"/>
        </w:rPr>
        <w:t xml:space="preserve"> has in place and will maintain appropriate systems, controls and governance arrangements to ensure it meets its on-going obligations and to confirm its on-going qualification for the limited network exclusion.</w:t>
      </w:r>
    </w:p>
    <w:p w14:paraId="586DEF38" w14:textId="77777777" w:rsidR="0002727B" w:rsidRPr="00DF4FBA" w:rsidRDefault="0002727B" w:rsidP="008F36B5">
      <w:pPr>
        <w:spacing w:after="0"/>
        <w:rPr>
          <w:rFonts w:ascii="Lato" w:hAnsi="Lato" w:cstheme="minorHAnsi"/>
          <w:bCs/>
          <w:color w:val="000000"/>
          <w:szCs w:val="24"/>
        </w:rPr>
      </w:pPr>
    </w:p>
    <w:p w14:paraId="0C7F24D1" w14:textId="3CDF253A" w:rsidR="0002727B" w:rsidRDefault="0002727B" w:rsidP="008F36B5">
      <w:pPr>
        <w:spacing w:after="0"/>
        <w:rPr>
          <w:rFonts w:ascii="Lato" w:hAnsi="Lato" w:cstheme="minorHAnsi"/>
          <w:bCs/>
          <w:color w:val="000000"/>
          <w:szCs w:val="24"/>
        </w:rPr>
      </w:pPr>
      <w:r w:rsidRPr="00DF4FBA">
        <w:rPr>
          <w:rFonts w:ascii="Lato" w:hAnsi="Lato" w:cstheme="minorHAnsi"/>
          <w:bCs/>
          <w:color w:val="000000"/>
          <w:szCs w:val="24"/>
        </w:rPr>
        <w:t>We/I warrant that we/I are authorised to make this notification for the use of the limited network exclusion.</w:t>
      </w:r>
    </w:p>
    <w:p w14:paraId="57A3F158" w14:textId="3AD52213" w:rsidR="007C5783" w:rsidRDefault="007C5783" w:rsidP="008F36B5">
      <w:pPr>
        <w:spacing w:after="0"/>
        <w:rPr>
          <w:rFonts w:ascii="Lato" w:hAnsi="Lato" w:cstheme="minorHAnsi"/>
          <w:bCs/>
          <w:color w:val="000000"/>
          <w:szCs w:val="24"/>
        </w:rPr>
      </w:pPr>
    </w:p>
    <w:p w14:paraId="1D88F8BD" w14:textId="77777777" w:rsidR="007C5783" w:rsidRPr="00DF4FBA" w:rsidRDefault="007C5783" w:rsidP="008F36B5">
      <w:pPr>
        <w:spacing w:after="0"/>
        <w:rPr>
          <w:rFonts w:ascii="Lato" w:hAnsi="Lato" w:cstheme="minorHAnsi"/>
          <w:bCs/>
          <w:color w:val="000000"/>
          <w:szCs w:val="24"/>
        </w:rPr>
      </w:pPr>
    </w:p>
    <w:tbl>
      <w:tblPr>
        <w:tblStyle w:val="TableGrid"/>
        <w:tblW w:w="9356" w:type="dxa"/>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6664"/>
      </w:tblGrid>
      <w:tr w:rsidR="0002727B" w:rsidRPr="007C5783" w14:paraId="17EC5EA5" w14:textId="77777777" w:rsidTr="005D5F32">
        <w:tc>
          <w:tcPr>
            <w:tcW w:w="2692" w:type="dxa"/>
            <w:shd w:val="clear" w:color="auto" w:fill="auto"/>
          </w:tcPr>
          <w:p w14:paraId="04B427DE" w14:textId="77777777" w:rsidR="0002727B" w:rsidRPr="00DF4FBA" w:rsidRDefault="0002727B" w:rsidP="008F36B5">
            <w:pPr>
              <w:tabs>
                <w:tab w:val="left" w:pos="1980"/>
              </w:tabs>
              <w:spacing w:before="120"/>
              <w:rPr>
                <w:rFonts w:ascii="Lato" w:hAnsi="Lato" w:cstheme="minorHAnsi"/>
                <w:b/>
                <w:szCs w:val="24"/>
              </w:rPr>
            </w:pPr>
            <w:r w:rsidRPr="00DF4FBA">
              <w:rPr>
                <w:rFonts w:ascii="Lato" w:hAnsi="Lato" w:cstheme="minorHAnsi"/>
                <w:b/>
                <w:szCs w:val="24"/>
              </w:rPr>
              <w:t>For and on behalf of:</w:t>
            </w:r>
          </w:p>
        </w:tc>
        <w:tc>
          <w:tcPr>
            <w:tcW w:w="6664" w:type="dxa"/>
            <w:shd w:val="clear" w:color="auto" w:fill="auto"/>
          </w:tcPr>
          <w:p w14:paraId="0E6A1D22" w14:textId="77777777" w:rsidR="0002727B" w:rsidRPr="00DF4FBA" w:rsidRDefault="0002727B" w:rsidP="008F36B5">
            <w:pPr>
              <w:tabs>
                <w:tab w:val="left" w:pos="1980"/>
              </w:tabs>
              <w:spacing w:before="120"/>
              <w:rPr>
                <w:rFonts w:ascii="Lato" w:hAnsi="Lato" w:cstheme="minorHAnsi"/>
                <w:szCs w:val="24"/>
              </w:rPr>
            </w:pPr>
            <w:r w:rsidRPr="00DF4FBA">
              <w:rPr>
                <w:rFonts w:ascii="Lato" w:hAnsi="Lato" w:cstheme="minorHAnsi"/>
                <w:b/>
                <w:szCs w:val="24"/>
              </w:rPr>
              <w:t>[insert full legal name of Service Provider]</w:t>
            </w:r>
          </w:p>
        </w:tc>
      </w:tr>
      <w:tr w:rsidR="0002727B" w:rsidRPr="007C5783" w14:paraId="4F813CB1" w14:textId="77777777" w:rsidTr="005D5F32">
        <w:trPr>
          <w:trHeight w:val="2161"/>
        </w:trPr>
        <w:tc>
          <w:tcPr>
            <w:tcW w:w="2692" w:type="dxa"/>
            <w:shd w:val="clear" w:color="auto" w:fill="auto"/>
          </w:tcPr>
          <w:p w14:paraId="61F7A9BE"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Name (Printed):</w:t>
            </w:r>
          </w:p>
          <w:p w14:paraId="7537DB00"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7AD98E4D"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Title (director or equivalent) :</w:t>
            </w:r>
          </w:p>
          <w:p w14:paraId="07351131"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19E149F6"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Signature (original signature required):</w:t>
            </w:r>
          </w:p>
          <w:p w14:paraId="72DF2EF1"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7718C5D0"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Date:</w:t>
            </w:r>
          </w:p>
        </w:tc>
        <w:tc>
          <w:tcPr>
            <w:tcW w:w="6664" w:type="dxa"/>
            <w:shd w:val="clear" w:color="auto" w:fill="auto"/>
          </w:tcPr>
          <w:p w14:paraId="0C69BCEB" w14:textId="77777777" w:rsidR="0002727B" w:rsidRPr="00DF4FBA" w:rsidRDefault="0002727B" w:rsidP="008F36B5">
            <w:pPr>
              <w:widowControl w:val="0"/>
              <w:tabs>
                <w:tab w:val="left" w:pos="1980"/>
              </w:tabs>
              <w:overflowPunct w:val="0"/>
              <w:autoSpaceDE w:val="0"/>
              <w:autoSpaceDN w:val="0"/>
              <w:adjustRightInd w:val="0"/>
              <w:spacing w:before="120"/>
              <w:textAlignment w:val="baseline"/>
              <w:rPr>
                <w:rFonts w:ascii="Lato" w:hAnsi="Lato" w:cstheme="minorHAnsi"/>
                <w:szCs w:val="24"/>
              </w:rPr>
            </w:pPr>
          </w:p>
        </w:tc>
      </w:tr>
      <w:tr w:rsidR="0002727B" w:rsidRPr="007C5783" w14:paraId="74D241B6" w14:textId="77777777" w:rsidTr="005D5F32">
        <w:trPr>
          <w:trHeight w:val="2052"/>
        </w:trPr>
        <w:tc>
          <w:tcPr>
            <w:tcW w:w="2692" w:type="dxa"/>
            <w:shd w:val="clear" w:color="auto" w:fill="auto"/>
          </w:tcPr>
          <w:p w14:paraId="2C022A6B"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Name (Printed):</w:t>
            </w:r>
          </w:p>
          <w:p w14:paraId="6A2215B9"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38A845A8"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Title (director or equivalent):</w:t>
            </w:r>
          </w:p>
          <w:p w14:paraId="2A8503A4"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4BE97A9A" w14:textId="77777777"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Signature (original signature required):</w:t>
            </w:r>
          </w:p>
          <w:p w14:paraId="57113F7C" w14:textId="77777777" w:rsidR="0002727B" w:rsidRPr="00DF4FBA" w:rsidRDefault="0002727B" w:rsidP="008F36B5">
            <w:pPr>
              <w:pStyle w:val="ListParagraph"/>
              <w:tabs>
                <w:tab w:val="left" w:pos="1980"/>
              </w:tabs>
              <w:spacing w:before="120"/>
              <w:ind w:left="0"/>
              <w:rPr>
                <w:rFonts w:ascii="Lato" w:hAnsi="Lato" w:cstheme="minorHAnsi"/>
                <w:b/>
                <w:sz w:val="24"/>
                <w:szCs w:val="24"/>
              </w:rPr>
            </w:pPr>
          </w:p>
          <w:p w14:paraId="4BBD5435" w14:textId="7D5F2040" w:rsidR="0002727B" w:rsidRPr="00DF4FBA" w:rsidRDefault="0002727B" w:rsidP="008F36B5">
            <w:pPr>
              <w:pStyle w:val="ListParagraph"/>
              <w:tabs>
                <w:tab w:val="left" w:pos="1980"/>
              </w:tabs>
              <w:spacing w:before="120"/>
              <w:ind w:left="0"/>
              <w:rPr>
                <w:rFonts w:ascii="Lato" w:hAnsi="Lato" w:cstheme="minorHAnsi"/>
                <w:b/>
                <w:sz w:val="24"/>
                <w:szCs w:val="24"/>
              </w:rPr>
            </w:pPr>
            <w:r w:rsidRPr="00DF4FBA">
              <w:rPr>
                <w:rFonts w:ascii="Lato" w:hAnsi="Lato" w:cstheme="minorHAnsi"/>
                <w:b/>
                <w:sz w:val="24"/>
                <w:szCs w:val="24"/>
              </w:rPr>
              <w:t>Date:</w:t>
            </w:r>
          </w:p>
        </w:tc>
        <w:tc>
          <w:tcPr>
            <w:tcW w:w="6664" w:type="dxa"/>
            <w:shd w:val="clear" w:color="auto" w:fill="auto"/>
          </w:tcPr>
          <w:p w14:paraId="39545F21" w14:textId="77777777" w:rsidR="0002727B" w:rsidRPr="00DF4FBA" w:rsidRDefault="0002727B" w:rsidP="008F36B5">
            <w:pPr>
              <w:widowControl w:val="0"/>
              <w:tabs>
                <w:tab w:val="left" w:pos="1980"/>
              </w:tabs>
              <w:overflowPunct w:val="0"/>
              <w:autoSpaceDE w:val="0"/>
              <w:autoSpaceDN w:val="0"/>
              <w:adjustRightInd w:val="0"/>
              <w:spacing w:before="120"/>
              <w:textAlignment w:val="baseline"/>
              <w:rPr>
                <w:rFonts w:ascii="Lato" w:hAnsi="Lato" w:cstheme="minorHAnsi"/>
                <w:szCs w:val="24"/>
              </w:rPr>
            </w:pPr>
          </w:p>
        </w:tc>
      </w:tr>
    </w:tbl>
    <w:p w14:paraId="412FE352" w14:textId="77777777" w:rsidR="004847C3" w:rsidRDefault="004847C3" w:rsidP="008F36B5">
      <w:pPr>
        <w:pStyle w:val="TOC1"/>
      </w:pPr>
    </w:p>
    <w:p w14:paraId="65309289" w14:textId="77777777" w:rsidR="00F026D7" w:rsidRDefault="00F026D7" w:rsidP="008F36B5">
      <w:pPr>
        <w:pStyle w:val="BodyCopy"/>
      </w:pPr>
    </w:p>
    <w:p w14:paraId="158797EC" w14:textId="7089A3B7" w:rsidR="001D56C4" w:rsidRPr="00287E60" w:rsidRDefault="00067ADA" w:rsidP="008F36B5">
      <w:pPr>
        <w:pStyle w:val="BodyCopy"/>
        <w:sectPr w:rsidR="001D56C4" w:rsidRPr="00287E60" w:rsidSect="00287E60">
          <w:headerReference w:type="default" r:id="rId19"/>
          <w:pgSz w:w="11906" w:h="16838" w:code="9"/>
          <w:pgMar w:top="1134" w:right="3572" w:bottom="1134" w:left="1134" w:header="142" w:footer="567" w:gutter="0"/>
          <w:cols w:space="708"/>
          <w:docGrid w:linePitch="360"/>
        </w:sectPr>
      </w:pPr>
      <w:r>
        <w:rPr>
          <w:noProof/>
          <w:lang w:eastAsia="en-IE"/>
        </w:rPr>
        <mc:AlternateContent>
          <mc:Choice Requires="wps">
            <w:drawing>
              <wp:anchor distT="0" distB="0" distL="114300" distR="114300" simplePos="0" relativeHeight="251660288" behindDoc="0" locked="0" layoutInCell="1" allowOverlap="1" wp14:anchorId="2F472F75" wp14:editId="58F45EA3">
                <wp:simplePos x="0" y="0"/>
                <wp:positionH relativeFrom="column">
                  <wp:posOffset>-736762</wp:posOffset>
                </wp:positionH>
                <wp:positionV relativeFrom="paragraph">
                  <wp:posOffset>5563235</wp:posOffset>
                </wp:positionV>
                <wp:extent cx="7581900" cy="3086100"/>
                <wp:effectExtent l="0" t="0" r="0" b="0"/>
                <wp:wrapNone/>
                <wp:docPr id="6" name="Snip Single Corner Rectangle 6"/>
                <wp:cNvGraphicFramePr/>
                <a:graphic xmlns:a="http://schemas.openxmlformats.org/drawingml/2006/main">
                  <a:graphicData uri="http://schemas.microsoft.com/office/word/2010/wordprocessingShape">
                    <wps:wsp>
                      <wps:cNvSpPr/>
                      <wps:spPr>
                        <a:xfrm flipH="1">
                          <a:off x="0" y="0"/>
                          <a:ext cx="7581900" cy="3086100"/>
                        </a:xfrm>
                        <a:custGeom>
                          <a:avLst/>
                          <a:gdLst>
                            <a:gd name="connsiteX0" fmla="*/ 0 w 7524750"/>
                            <a:gd name="connsiteY0" fmla="*/ 0 h 3086100"/>
                            <a:gd name="connsiteX1" fmla="*/ 7010390 w 7524750"/>
                            <a:gd name="connsiteY1" fmla="*/ 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6905625 w 7524750"/>
                            <a:gd name="connsiteY2" fmla="*/ 163831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4276715 w 7524750"/>
                            <a:gd name="connsiteY1" fmla="*/ 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750" h="3086100">
                              <a:moveTo>
                                <a:pt x="0" y="0"/>
                              </a:moveTo>
                              <a:lnTo>
                                <a:pt x="4276715" y="0"/>
                              </a:lnTo>
                              <a:lnTo>
                                <a:pt x="7524750" y="2409835"/>
                              </a:lnTo>
                              <a:lnTo>
                                <a:pt x="7524750" y="3086100"/>
                              </a:lnTo>
                              <a:lnTo>
                                <a:pt x="0" y="3086100"/>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373A" id="Snip Single Corner Rectangle 6" o:spid="_x0000_s1026" style="position:absolute;margin-left:-58pt;margin-top:438.05pt;width:597pt;height:2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" path="m,l4276715,,7524750,2409835r,676265l,3086100,,xe" fillcolor="#bee7e6 [1301]" stroked="f" strokeweight="1pt">
                <v:stroke joinstyle="miter"/>
                <v:path arrowok="t" o:connecttype="custom" o:connectlocs="0,0;4309196,0;7581900,2409835;7581900,3086100;0,3086100;0,0" o:connectangles="0,0,0,0,0,0"/>
              </v:shape>
            </w:pict>
          </mc:Fallback>
        </mc:AlternateContent>
      </w:r>
      <w:r w:rsidR="0085331E">
        <w:rPr>
          <w:noProof/>
          <w:lang w:eastAsia="en-IE"/>
        </w:rPr>
        <mc:AlternateContent>
          <mc:Choice Requires="wpg">
            <w:drawing>
              <wp:anchor distT="0" distB="0" distL="114300" distR="114300" simplePos="0" relativeHeight="251717632" behindDoc="0" locked="1" layoutInCell="1" allowOverlap="1" wp14:anchorId="31DF89D4" wp14:editId="52E1393E">
                <wp:simplePos x="0" y="0"/>
                <wp:positionH relativeFrom="page">
                  <wp:posOffset>13335</wp:posOffset>
                </wp:positionH>
                <wp:positionV relativeFrom="page">
                  <wp:posOffset>7498080</wp:posOffset>
                </wp:positionV>
                <wp:extent cx="7915275" cy="328231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915275" cy="3282315"/>
                          <a:chOff x="-2930" y="-120493"/>
                          <a:chExt cx="7173809" cy="2782236"/>
                        </a:xfrm>
                      </wpg:grpSpPr>
                      <wps:wsp>
                        <wps:cNvPr id="13" name="Snip Single Corner Rectangle 5"/>
                        <wps:cNvSpPr/>
                        <wps:spPr>
                          <a:xfrm flipH="1">
                            <a:off x="-2930" y="-120493"/>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0"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2E04B" id="Group 24" o:spid="_x0000_s1026" style="position:absolute;margin-left:1.05pt;margin-top:590.4pt;width:623.25pt;height:258.45pt;z-index:251717632;mso-position-horizontal-relative:page;mso-position-vertical-relative:page;mso-width-relative:margin;mso-height-relative:margin" coordorigin="-29,-1204" coordsize="71738,27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">
                <v:shape id="Snip Single Corner Rectangle 5" o:spid="_x0000_s1027" style="position:absolute;left:-29;top:-1204;width:71737;height:26967;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3"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14:paraId="0DDBE984" w14:textId="77777777" w:rsidR="00EC51F6" w:rsidRDefault="00EC51F6" w:rsidP="008F36B5"/>
    <w:p w14:paraId="489A29F2" w14:textId="77777777" w:rsidR="00EC51F6" w:rsidRPr="00EC51F6" w:rsidRDefault="00EC51F6" w:rsidP="008F36B5"/>
    <w:p w14:paraId="5D47FD35" w14:textId="77777777" w:rsidR="00EC51F6" w:rsidRPr="00EC51F6" w:rsidRDefault="00EC51F6" w:rsidP="008F36B5"/>
    <w:p w14:paraId="2DC9C15B" w14:textId="77777777" w:rsidR="00EC51F6" w:rsidRPr="00EC51F6" w:rsidRDefault="00EC51F6" w:rsidP="008F36B5"/>
    <w:p w14:paraId="300B9780" w14:textId="77777777" w:rsidR="00EC51F6" w:rsidRPr="00EC51F6" w:rsidRDefault="00EC51F6" w:rsidP="008F36B5"/>
    <w:p w14:paraId="47BFE25D" w14:textId="77777777" w:rsidR="00EC51F6" w:rsidRPr="00EC51F6" w:rsidRDefault="00EC51F6" w:rsidP="008F36B5"/>
    <w:p w14:paraId="275BF3F6" w14:textId="77777777" w:rsidR="00EC51F6" w:rsidRPr="00EC51F6" w:rsidRDefault="00EC51F6" w:rsidP="008F36B5"/>
    <w:p w14:paraId="0DAAE69B" w14:textId="77777777" w:rsidR="00EC51F6" w:rsidRPr="00EC51F6" w:rsidRDefault="00EC51F6" w:rsidP="008F36B5"/>
    <w:p w14:paraId="705D91A9" w14:textId="77777777" w:rsidR="00EC51F6" w:rsidRPr="00EC51F6" w:rsidRDefault="00EC51F6" w:rsidP="008F36B5"/>
    <w:p w14:paraId="50A9F9ED" w14:textId="77777777" w:rsidR="00EC51F6" w:rsidRPr="00EC51F6" w:rsidRDefault="00EC51F6" w:rsidP="008F36B5"/>
    <w:p w14:paraId="23E5EAEA" w14:textId="77777777" w:rsidR="00EC51F6" w:rsidRPr="00EC51F6" w:rsidRDefault="00EC51F6" w:rsidP="008F36B5"/>
    <w:p w14:paraId="4671E97A" w14:textId="77777777" w:rsidR="00EC51F6" w:rsidRPr="00EC51F6" w:rsidRDefault="00EC51F6" w:rsidP="008F36B5"/>
    <w:p w14:paraId="1B16B853" w14:textId="77777777" w:rsidR="00EC51F6" w:rsidRPr="00EC51F6" w:rsidRDefault="00EC51F6" w:rsidP="008F36B5"/>
    <w:p w14:paraId="51AA1B2C" w14:textId="77777777" w:rsidR="00EC51F6" w:rsidRPr="00EC51F6" w:rsidRDefault="00EC51F6" w:rsidP="008F36B5"/>
    <w:p w14:paraId="05E14AB8" w14:textId="77777777" w:rsidR="00EC51F6" w:rsidRPr="00EC51F6" w:rsidRDefault="00EC51F6" w:rsidP="008F36B5"/>
    <w:p w14:paraId="2EFC1F41" w14:textId="77777777" w:rsidR="00EC51F6" w:rsidRPr="00EC51F6" w:rsidRDefault="00EC51F6" w:rsidP="008F36B5"/>
    <w:p w14:paraId="1947D31D" w14:textId="77777777" w:rsidR="00EC51F6" w:rsidRPr="00EC51F6" w:rsidRDefault="00EC51F6" w:rsidP="008F36B5"/>
    <w:p w14:paraId="737AB27C" w14:textId="77777777" w:rsidR="00EC51F6" w:rsidRPr="00EC51F6" w:rsidRDefault="00EC51F6" w:rsidP="008F36B5"/>
    <w:p w14:paraId="451E2CAB" w14:textId="77777777" w:rsidR="00EC51F6" w:rsidRPr="00EC51F6" w:rsidRDefault="00EC51F6" w:rsidP="008F36B5"/>
    <w:p w14:paraId="31A46C12" w14:textId="77777777" w:rsidR="00EC51F6" w:rsidRDefault="00EC51F6" w:rsidP="008F36B5"/>
    <w:p w14:paraId="0BD2C11D" w14:textId="77777777" w:rsidR="00D563EC" w:rsidRPr="00EC51F6" w:rsidRDefault="00D563EC" w:rsidP="008F36B5"/>
    <w:sectPr w:rsidR="00D563EC" w:rsidRPr="00EC51F6" w:rsidSect="00B62C34">
      <w:headerReference w:type="first" r:id="rId24"/>
      <w:footerReference w:type="first" r:id="rId25"/>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E3935" w14:textId="77777777" w:rsidR="00D93DD0" w:rsidRDefault="00D93DD0" w:rsidP="004F1F53">
      <w:pPr>
        <w:spacing w:after="0" w:line="240" w:lineRule="auto"/>
      </w:pPr>
      <w:r>
        <w:separator/>
      </w:r>
    </w:p>
  </w:endnote>
  <w:endnote w:type="continuationSeparator" w:id="0">
    <w:p w14:paraId="5ED7F6FE" w14:textId="77777777" w:rsidR="00D93DD0" w:rsidRDefault="00D93DD0"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E10002FF" w:usb1="5000ECFF" w:usb2="00000021"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7D037" w14:textId="77777777" w:rsidR="008F36B5" w:rsidRDefault="008F3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8B327" w14:textId="77777777" w:rsidR="00C67394" w:rsidRDefault="00C67394" w:rsidP="00C67394">
    <w:pPr>
      <w:pStyle w:val="TOC3"/>
      <w:ind w:left="0"/>
    </w:pPr>
  </w:p>
  <w:p w14:paraId="79FDC152" w14:textId="77777777" w:rsidR="002B2C3C" w:rsidRPr="00645F45" w:rsidRDefault="002B2C3C"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F32D" w14:textId="5203D3B9" w:rsidR="00A732DA" w:rsidRPr="005F53B3" w:rsidRDefault="00A732DA">
    <w:pPr>
      <w:pStyle w:val="Footer"/>
      <w:rPr>
        <w:rFonts w:ascii="Lato" w:hAnsi="Lato"/>
        <w:sz w:val="32"/>
        <w:szCs w:val="32"/>
      </w:rPr>
    </w:pPr>
    <w:r>
      <w:rPr>
        <w:noProof/>
        <w:lang w:eastAsia="en-IE"/>
      </w:rPr>
      <mc:AlternateContent>
        <mc:Choice Requires="wps">
          <w:drawing>
            <wp:anchor distT="45720" distB="45720" distL="114300" distR="114300" simplePos="0" relativeHeight="251668480" behindDoc="1" locked="0" layoutInCell="1" allowOverlap="1" wp14:anchorId="79E4009C" wp14:editId="7571FCA9">
              <wp:simplePos x="0" y="0"/>
              <wp:positionH relativeFrom="margin">
                <wp:align>left</wp:align>
              </wp:positionH>
              <wp:positionV relativeFrom="margin">
                <wp:align>bottom</wp:align>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6323BE54" w14:textId="1B1CA989" w:rsidR="00A732DA" w:rsidRPr="00A75EE9" w:rsidRDefault="006D687F" w:rsidP="00A732DA">
                          <w:pPr>
                            <w:jc w:val="right"/>
                            <w:rPr>
                              <w:color w:val="808080" w:themeColor="background1" w:themeShade="80"/>
                              <w:sz w:val="32"/>
                              <w:szCs w:val="32"/>
                            </w:rPr>
                          </w:pPr>
                          <w:r>
                            <w:rPr>
                              <w:color w:val="808080" w:themeColor="background1" w:themeShade="80"/>
                              <w:sz w:val="32"/>
                              <w:szCs w:val="32"/>
                            </w:rPr>
                            <w:t xml:space="preserve">August </w:t>
                          </w:r>
                          <w:r w:rsidR="0002727B">
                            <w:rPr>
                              <w:color w:val="808080" w:themeColor="background1" w:themeShade="80"/>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4009C" id="_x0000_t202" coordsize="21600,21600" o:spt="202" path="m,l,21600r21600,l21600,xe">
              <v:stroke joinstyle="miter"/>
              <v:path gradientshapeok="t" o:connecttype="rect"/>
            </v:shapetype>
            <v:shape id="Text Box 2" o:spid="_x0000_s1027" type="#_x0000_t202" style="position:absolute;margin-left:0;margin-top:0;width:493.7pt;height:69.6pt;z-index:-2516480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ZZCgIAAPI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" filled="f" stroked="f">
              <v:textbox>
                <w:txbxContent>
                  <w:p w14:paraId="6323BE54" w14:textId="1B1CA989" w:rsidR="00A732DA" w:rsidRPr="00A75EE9" w:rsidRDefault="006D687F" w:rsidP="00A732DA">
                    <w:pPr>
                      <w:jc w:val="right"/>
                      <w:rPr>
                        <w:color w:val="808080" w:themeColor="background1" w:themeShade="80"/>
                        <w:sz w:val="32"/>
                        <w:szCs w:val="32"/>
                      </w:rPr>
                    </w:pPr>
                    <w:r>
                      <w:rPr>
                        <w:color w:val="808080" w:themeColor="background1" w:themeShade="80"/>
                        <w:sz w:val="32"/>
                        <w:szCs w:val="32"/>
                      </w:rPr>
                      <w:t xml:space="preserve">August </w:t>
                    </w:r>
                    <w:r w:rsidR="0002727B">
                      <w:rPr>
                        <w:color w:val="808080" w:themeColor="background1" w:themeShade="80"/>
                        <w:sz w:val="32"/>
                        <w:szCs w:val="32"/>
                      </w:rPr>
                      <w:t xml:space="preserve"> 2024</w:t>
                    </w:r>
                  </w:p>
                </w:txbxContent>
              </v:textbox>
              <w10:wrap anchorx="margin" anchory="margin"/>
            </v:shape>
          </w:pict>
        </mc:Fallback>
      </mc:AlternateContent>
    </w:r>
    <w:r w:rsidR="004C2D9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F8B8" w14:textId="77777777" w:rsidR="00B62C34" w:rsidRDefault="00EC51F6">
    <w:pPr>
      <w:pStyle w:val="Footer"/>
    </w:pPr>
    <w:r w:rsidRPr="00CF4F9D">
      <w:rPr>
        <w:noProof/>
        <w:lang w:eastAsia="en-IE"/>
      </w:rPr>
      <mc:AlternateContent>
        <mc:Choice Requires="wps">
          <w:drawing>
            <wp:anchor distT="45720" distB="45720" distL="114300" distR="114300" simplePos="0" relativeHeight="251673600" behindDoc="1" locked="0" layoutInCell="1" allowOverlap="1" wp14:anchorId="258C5286" wp14:editId="1346A39E">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14:paraId="3922B224" w14:textId="77777777" w:rsidR="00EC51F6" w:rsidRPr="008E2198" w:rsidRDefault="00EC51F6" w:rsidP="00EC51F6">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8C5286" id="_x0000_t202" coordsize="21600,21600" o:spt="202" path="m,l,21600r21600,l21600,xe">
              <v:stroke joinstyle="miter"/>
              <v:path gradientshapeok="t" o:connecttype="rect"/>
            </v:shapetype>
            <v:shape id="_x0000_s1028" type="#_x0000_t202" style="position:absolute;margin-left:39.7pt;margin-top:753.25pt;width:195.75pt;height:76.75pt;z-index:-251642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14:paraId="3922B224" w14:textId="77777777" w:rsidR="00EC51F6" w:rsidRPr="008E2198" w:rsidRDefault="00EC51F6" w:rsidP="00EC51F6">
                    <w:pPr>
                      <w:pStyle w:val="ContactInfo"/>
                    </w:pPr>
                    <w:r w:rsidRPr="004C62EA">
                      <w:rPr>
                        <w:b/>
                      </w:rPr>
                      <w:t>T</w:t>
                    </w:r>
                    <w:r>
                      <w:t>: +353 (0)1 224 58</w:t>
                    </w:r>
                    <w:r w:rsidRPr="004C62EA">
                      <w:t xml:space="preserve">00    </w:t>
                    </w:r>
                    <w:r w:rsidRPr="004C62EA">
                      <w:br/>
                    </w:r>
                    <w:r w:rsidRPr="004C62EA">
                      <w:rPr>
                        <w:b/>
                      </w:rPr>
                      <w:t>E</w:t>
                    </w:r>
                    <w:r w:rsidRPr="004C62EA">
                      <w:t xml:space="preserve">: </w:t>
                    </w:r>
                    <w:r>
                      <w:t>publications@centralbank.ie</w:t>
                    </w:r>
                    <w:r>
                      <w:br/>
                      <w:t>www.centralbank.ie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F30E9" w14:textId="77777777" w:rsidR="00D93DD0" w:rsidRDefault="00D93DD0" w:rsidP="004F1F53">
      <w:pPr>
        <w:spacing w:after="0" w:line="240" w:lineRule="auto"/>
      </w:pPr>
      <w:r>
        <w:separator/>
      </w:r>
    </w:p>
  </w:footnote>
  <w:footnote w:type="continuationSeparator" w:id="0">
    <w:p w14:paraId="152F6496" w14:textId="77777777" w:rsidR="00D93DD0" w:rsidRDefault="00D93DD0" w:rsidP="004F1F53">
      <w:pPr>
        <w:spacing w:after="0" w:line="240" w:lineRule="auto"/>
      </w:pPr>
      <w:r>
        <w:continuationSeparator/>
      </w:r>
    </w:p>
  </w:footnote>
  <w:footnote w:id="1">
    <w:p w14:paraId="17FF9C13" w14:textId="77777777" w:rsidR="0002727B" w:rsidRPr="007C5783" w:rsidRDefault="0002727B" w:rsidP="0002727B">
      <w:pPr>
        <w:pStyle w:val="FootnoteText"/>
        <w:rPr>
          <w:rFonts w:asciiTheme="minorHAnsi" w:hAnsiTheme="minorHAnsi"/>
          <w:lang w:val="en-IE"/>
        </w:rPr>
      </w:pPr>
      <w:r w:rsidRPr="007C5783">
        <w:rPr>
          <w:rStyle w:val="FootnoteReference"/>
          <w:rFonts w:asciiTheme="minorHAnsi" w:hAnsiTheme="minorHAnsi"/>
        </w:rPr>
        <w:footnoteRef/>
      </w:r>
      <w:r w:rsidRPr="007C5783">
        <w:rPr>
          <w:rFonts w:asciiTheme="minorHAnsi" w:hAnsiTheme="minorHAnsi"/>
        </w:rPr>
        <w:t xml:space="preserve"> </w:t>
      </w:r>
      <w:r w:rsidRPr="007C5783">
        <w:rPr>
          <w:rFonts w:asciiTheme="minorHAnsi" w:hAnsiTheme="minorHAnsi" w:cstheme="minorHAnsi"/>
          <w:bCs/>
          <w:color w:val="000000"/>
        </w:rPr>
        <w:t>Or, as set out in the Guidelines, for any given period shorter than 12 months when the total value of payment transactions executed exceeds the amount of €1,000,000 for that period.</w:t>
      </w:r>
    </w:p>
  </w:footnote>
  <w:footnote w:id="2">
    <w:p w14:paraId="441336CE" w14:textId="77777777" w:rsidR="0002727B" w:rsidRPr="00095304" w:rsidRDefault="0002727B" w:rsidP="0002727B">
      <w:pPr>
        <w:pStyle w:val="FootnoteText"/>
        <w:rPr>
          <w:lang w:val="en-IE"/>
        </w:rPr>
      </w:pPr>
      <w:r w:rsidRPr="007C5783">
        <w:rPr>
          <w:rStyle w:val="FootnoteReference"/>
          <w:rFonts w:asciiTheme="minorHAnsi" w:hAnsiTheme="minorHAnsi"/>
        </w:rPr>
        <w:footnoteRef/>
      </w:r>
      <w:r w:rsidRPr="007C5783">
        <w:rPr>
          <w:rFonts w:asciiTheme="minorHAnsi" w:hAnsiTheme="minorHAnsi"/>
        </w:rPr>
        <w:t xml:space="preserve"> </w:t>
      </w:r>
      <w:r w:rsidRPr="007C5783">
        <w:rPr>
          <w:rFonts w:asciiTheme="minorHAnsi" w:hAnsiTheme="minorHAnsi" w:cstheme="minorHAnsi"/>
          <w:bCs/>
          <w:color w:val="000000"/>
        </w:rPr>
        <w:t>Or, as set out in the Guidelines, for any given period shorter than 12 months when the total value of payment transactions executed exceeds the amount of €1,000,000 for that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21FA7" w14:textId="01E744C6" w:rsidR="008F36B5" w:rsidRDefault="008F36B5" w:rsidP="008F36B5">
    <w:r>
      <w:rPr>
        <w:rFonts w:ascii="Lato" w:hAnsi="Lato" w:cstheme="minorHAnsi"/>
        <w:b/>
        <w:bCs/>
        <w:color w:val="09506C" w:themeColor="background2"/>
        <w:szCs w:val="24"/>
      </w:rPr>
      <w:fldChar w:fldCharType="begin" w:fldLock="1"/>
    </w:r>
    <w:r>
      <w:rPr>
        <w:rFonts w:ascii="Lato" w:hAnsi="Lato" w:cstheme="minorHAnsi"/>
        <w:b/>
        <w:bCs/>
        <w:color w:val="09506C" w:themeColor="background2"/>
        <w:szCs w:val="24"/>
      </w:rPr>
      <w:instrText xml:space="preserve"> DOCPROPERTY bjHeaderEvenPageDocProperty \* MERGEFORMAT </w:instrText>
    </w:r>
    <w:r>
      <w:rPr>
        <w:rFonts w:ascii="Lato" w:hAnsi="Lato" w:cstheme="minorHAnsi"/>
        <w:b/>
        <w:bCs/>
        <w:color w:val="09506C" w:themeColor="background2"/>
        <w:szCs w:val="24"/>
      </w:rPr>
      <w:fldChar w:fldCharType="separate"/>
    </w:r>
    <w:r w:rsidRPr="008F36B5">
      <w:rPr>
        <w:rFonts w:ascii="Times New Roman" w:hAnsi="Times New Roman" w:cs="Times New Roman"/>
        <w:bCs/>
        <w:color w:val="000000"/>
        <w:szCs w:val="24"/>
      </w:rPr>
      <w:t xml:space="preserve"> </w:t>
    </w:r>
    <w:r>
      <w:rPr>
        <w:rFonts w:ascii="Lato" w:hAnsi="Lato" w:cstheme="minorHAnsi"/>
        <w:b/>
        <w:bCs/>
        <w:color w:val="09506C" w:themeColor="background2"/>
        <w:szCs w:val="24"/>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D8529B" w:rsidRPr="00E86027" w14:paraId="66265541" w14:textId="77777777" w:rsidTr="005915BA">
      <w:tc>
        <w:tcPr>
          <w:tcW w:w="283" w:type="dxa"/>
        </w:tcPr>
        <w:p w14:paraId="750E7100" w14:textId="77777777" w:rsidR="00D8529B" w:rsidRPr="008D0BD1" w:rsidRDefault="00D8529B" w:rsidP="00D8529B">
          <w:pPr>
            <w:rPr>
              <w:sz w:val="14"/>
              <w:szCs w:val="14"/>
            </w:rPr>
          </w:pPr>
        </w:p>
      </w:tc>
      <w:tc>
        <w:tcPr>
          <w:tcW w:w="6801" w:type="dxa"/>
          <w:tcBorders>
            <w:right w:val="single" w:sz="4" w:space="0" w:color="0083A0" w:themeColor="accent1"/>
          </w:tcBorders>
        </w:tcPr>
        <w:p w14:paraId="46120675" w14:textId="77777777" w:rsidR="00D8529B" w:rsidRPr="00E86027" w:rsidRDefault="00D8529B"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3C8EA147" w14:textId="77777777" w:rsidR="00D8529B" w:rsidRPr="00E86027" w:rsidRDefault="00D8529B" w:rsidP="00E86027">
          <w:pPr>
            <w:pStyle w:val="DocumentTitleinHeader"/>
          </w:pPr>
          <w:r w:rsidRPr="00E86027">
            <w:t>Central Bank of Ireland</w:t>
          </w:r>
        </w:p>
      </w:tc>
      <w:tc>
        <w:tcPr>
          <w:tcW w:w="808" w:type="dxa"/>
          <w:tcBorders>
            <w:left w:val="single" w:sz="4" w:space="0" w:color="0083A0" w:themeColor="accent1"/>
          </w:tcBorders>
        </w:tcPr>
        <w:p w14:paraId="46CDF46A" w14:textId="77777777" w:rsidR="00D8529B" w:rsidRPr="00E86027" w:rsidRDefault="00D8529B"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sidR="00276EB9">
            <w:rPr>
              <w:noProof/>
            </w:rPr>
            <w:t>2</w:t>
          </w:r>
          <w:r w:rsidRPr="00E86027">
            <w:fldChar w:fldCharType="end"/>
          </w:r>
        </w:p>
      </w:tc>
    </w:tr>
  </w:tbl>
  <w:p w14:paraId="67A19B24" w14:textId="77777777" w:rsidR="008D0BD1" w:rsidRPr="008D0BD1" w:rsidRDefault="008D0BD1" w:rsidP="008F36B5">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70AC0" w14:textId="3ECE410D" w:rsidR="008F36B5" w:rsidRDefault="008F36B5" w:rsidP="008F36B5">
    <w:r>
      <w:rPr>
        <w:rFonts w:ascii="Lato" w:hAnsi="Lato" w:cstheme="minorHAnsi"/>
        <w:b/>
        <w:bCs/>
        <w:color w:val="09506C" w:themeColor="background2"/>
        <w:szCs w:val="24"/>
      </w:rPr>
      <w:fldChar w:fldCharType="begin" w:fldLock="1"/>
    </w:r>
    <w:r>
      <w:rPr>
        <w:rFonts w:ascii="Lato" w:hAnsi="Lato" w:cstheme="minorHAnsi"/>
        <w:b/>
        <w:bCs/>
        <w:color w:val="09506C" w:themeColor="background2"/>
        <w:szCs w:val="24"/>
      </w:rPr>
      <w:instrText xml:space="preserve"> DOCPROPERTY bjHeaderBothDocProperty \* MERGEFORMAT </w:instrText>
    </w:r>
    <w:r>
      <w:rPr>
        <w:rFonts w:ascii="Lato" w:hAnsi="Lato" w:cstheme="minorHAnsi"/>
        <w:b/>
        <w:bCs/>
        <w:color w:val="09506C" w:themeColor="background2"/>
        <w:szCs w:val="24"/>
      </w:rPr>
      <w:fldChar w:fldCharType="separate"/>
    </w:r>
    <w:r w:rsidRPr="008F36B5">
      <w:rPr>
        <w:rFonts w:ascii="Times New Roman" w:hAnsi="Times New Roman" w:cs="Times New Roman"/>
        <w:bCs/>
        <w:color w:val="000000"/>
        <w:szCs w:val="24"/>
      </w:rPr>
      <w:t xml:space="preserve"> </w:t>
    </w:r>
    <w:r>
      <w:rPr>
        <w:rFonts w:ascii="Lato" w:hAnsi="Lato" w:cstheme="minorHAnsi"/>
        <w:b/>
        <w:bCs/>
        <w:color w:val="09506C" w:themeColor="background2"/>
        <w:szCs w:val="24"/>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8E3E96" w:rsidRPr="00301DDF" w14:paraId="4100EA85" w14:textId="77777777" w:rsidTr="004224F3">
      <w:tc>
        <w:tcPr>
          <w:tcW w:w="283" w:type="dxa"/>
        </w:tcPr>
        <w:p w14:paraId="311043BF" w14:textId="77777777" w:rsidR="008E3E96" w:rsidRPr="008D0BD1" w:rsidRDefault="008E3E96" w:rsidP="008E3E96">
          <w:pPr>
            <w:rPr>
              <w:sz w:val="14"/>
              <w:szCs w:val="14"/>
            </w:rPr>
          </w:pPr>
        </w:p>
      </w:tc>
      <w:tc>
        <w:tcPr>
          <w:tcW w:w="6801" w:type="dxa"/>
          <w:tcBorders>
            <w:right w:val="single" w:sz="4" w:space="0" w:color="0083A0" w:themeColor="accent1"/>
          </w:tcBorders>
        </w:tcPr>
        <w:p w14:paraId="5803D552" w14:textId="77777777" w:rsidR="008E3E96" w:rsidRPr="00301DDF" w:rsidRDefault="008E3E96" w:rsidP="00301DDF">
          <w:pPr>
            <w:pStyle w:val="DocumentTitleinHeader"/>
          </w:pPr>
          <w:r w:rsidRPr="00301DDF">
            <w:t>Document Title</w:t>
          </w:r>
        </w:p>
      </w:tc>
      <w:tc>
        <w:tcPr>
          <w:tcW w:w="1679" w:type="dxa"/>
          <w:tcBorders>
            <w:left w:val="single" w:sz="4" w:space="0" w:color="0083A0" w:themeColor="accent1"/>
            <w:right w:val="single" w:sz="4" w:space="0" w:color="0083A0" w:themeColor="accent1"/>
          </w:tcBorders>
        </w:tcPr>
        <w:p w14:paraId="261B89F3" w14:textId="77777777" w:rsidR="008E3E96" w:rsidRPr="00301DDF" w:rsidRDefault="008E3E96" w:rsidP="00301DDF">
          <w:pPr>
            <w:pStyle w:val="DocumentTitleinHeader"/>
          </w:pPr>
          <w:r w:rsidRPr="00301DDF">
            <w:t>Central Bank of Ireland</w:t>
          </w:r>
        </w:p>
      </w:tc>
      <w:tc>
        <w:tcPr>
          <w:tcW w:w="808" w:type="dxa"/>
          <w:tcBorders>
            <w:left w:val="single" w:sz="4" w:space="0" w:color="0083A0" w:themeColor="accent1"/>
          </w:tcBorders>
        </w:tcPr>
        <w:p w14:paraId="0987FCFB" w14:textId="0CF68AA6" w:rsidR="008E3E96" w:rsidRPr="00301DDF" w:rsidRDefault="008E3E96"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20030A">
            <w:rPr>
              <w:noProof/>
            </w:rPr>
            <w:t>2</w:t>
          </w:r>
          <w:r w:rsidRPr="00301DDF">
            <w:fldChar w:fldCharType="end"/>
          </w:r>
        </w:p>
      </w:tc>
    </w:tr>
  </w:tbl>
  <w:p w14:paraId="5B31D924" w14:textId="77777777" w:rsidR="008D0BD1" w:rsidRPr="008E3E96" w:rsidRDefault="008D0BD1" w:rsidP="008F36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3362" w14:textId="034C11BF" w:rsidR="0062454F" w:rsidRPr="00577922" w:rsidRDefault="008F36B5" w:rsidP="008F36B5">
    <w:pPr>
      <w:pStyle w:val="Header"/>
      <w:rPr>
        <w:rStyle w:val="FigureTitle"/>
      </w:rPr>
    </w:pPr>
    <w:r w:rsidRPr="008F36B5">
      <w:rPr>
        <w:rStyle w:val="FigureTitle"/>
        <w:rFonts w:ascii="Lato" w:hAnsi="Lato" w:cstheme="minorHAnsi"/>
        <w:b/>
        <w:bCs/>
        <w:color w:val="09506C" w:themeColor="background2"/>
        <w:szCs w:val="24"/>
      </w:rPr>
      <w:fldChar w:fldCharType="begin" w:fldLock="1"/>
    </w:r>
    <w:r w:rsidRPr="008F36B5">
      <w:rPr>
        <w:rStyle w:val="FigureTitle"/>
        <w:rFonts w:ascii="Lato" w:hAnsi="Lato" w:cstheme="minorHAnsi"/>
        <w:b/>
        <w:bCs/>
        <w:color w:val="09506C" w:themeColor="background2"/>
        <w:szCs w:val="24"/>
      </w:rPr>
      <w:instrText xml:space="preserve"> DOCPROPERTY bjHeaderFirstPageDocProperty \* MERGEFORMAT </w:instrText>
    </w:r>
    <w:r w:rsidRPr="008F36B5">
      <w:rPr>
        <w:rStyle w:val="FigureTitle"/>
        <w:rFonts w:ascii="Lato" w:hAnsi="Lato" w:cstheme="minorHAnsi"/>
        <w:b/>
        <w:bCs/>
        <w:color w:val="09506C" w:themeColor="background2"/>
        <w:szCs w:val="24"/>
      </w:rPr>
      <w:fldChar w:fldCharType="separate"/>
    </w:r>
    <w:r w:rsidRPr="008F36B5">
      <w:rPr>
        <w:rStyle w:val="FigureTitle"/>
        <w:rFonts w:ascii="Times New Roman" w:hAnsi="Times New Roman" w:cs="Times New Roman"/>
        <w:bCs/>
        <w:color w:val="000000"/>
        <w:szCs w:val="24"/>
      </w:rPr>
      <w:t xml:space="preserve"> </w:t>
    </w:r>
    <w:r w:rsidRPr="008F36B5">
      <w:rPr>
        <w:rStyle w:val="FigureTitle"/>
        <w:rFonts w:ascii="Lato" w:hAnsi="Lato" w:cstheme="minorHAnsi"/>
        <w:b/>
        <w:bCs/>
        <w:color w:val="09506C" w:themeColor="background2"/>
        <w:szCs w:val="24"/>
      </w:rPr>
      <w:fldChar w:fldCharType="end"/>
    </w:r>
    <w:r w:rsidR="004C2D93">
      <w:rPr>
        <w:noProof/>
        <w:lang w:eastAsia="en-IE"/>
      </w:rPr>
      <w:drawing>
        <wp:anchor distT="0" distB="0" distL="114300" distR="114300" simplePos="0" relativeHeight="251675648" behindDoc="1" locked="0" layoutInCell="1" allowOverlap="1" wp14:anchorId="4570EB1E" wp14:editId="0EB5F22E">
          <wp:simplePos x="0" y="0"/>
          <wp:positionH relativeFrom="page">
            <wp:align>left</wp:align>
          </wp:positionH>
          <wp:positionV relativeFrom="paragraph">
            <wp:posOffset>-178435</wp:posOffset>
          </wp:positionV>
          <wp:extent cx="7575939" cy="1071562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dments 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39" cy="107156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CA4E1" w14:textId="4F09A66D" w:rsidR="008F36B5" w:rsidRDefault="008F36B5" w:rsidP="008F36B5">
    <w:r>
      <w:rPr>
        <w:rFonts w:ascii="Lato" w:hAnsi="Lato" w:cstheme="minorHAnsi"/>
        <w:b/>
        <w:bCs/>
        <w:color w:val="09506C" w:themeColor="background2"/>
        <w:szCs w:val="24"/>
      </w:rPr>
      <w:fldChar w:fldCharType="begin" w:fldLock="1"/>
    </w:r>
    <w:r>
      <w:rPr>
        <w:rFonts w:ascii="Lato" w:hAnsi="Lato" w:cstheme="minorHAnsi"/>
        <w:b/>
        <w:bCs/>
        <w:color w:val="09506C" w:themeColor="background2"/>
        <w:szCs w:val="24"/>
      </w:rPr>
      <w:instrText xml:space="preserve"> DOCPROPERTY bjHeaderBothDocProperty \* MERGEFORMAT </w:instrText>
    </w:r>
    <w:r>
      <w:rPr>
        <w:rFonts w:ascii="Lato" w:hAnsi="Lato" w:cstheme="minorHAnsi"/>
        <w:b/>
        <w:bCs/>
        <w:color w:val="09506C" w:themeColor="background2"/>
        <w:szCs w:val="24"/>
      </w:rPr>
      <w:fldChar w:fldCharType="separate"/>
    </w:r>
    <w:r w:rsidRPr="008F36B5">
      <w:rPr>
        <w:rFonts w:ascii="Times New Roman" w:hAnsi="Times New Roman" w:cs="Times New Roman"/>
        <w:bCs/>
        <w:color w:val="000000"/>
        <w:szCs w:val="24"/>
      </w:rPr>
      <w:t xml:space="preserve"> </w:t>
    </w:r>
    <w:r>
      <w:rPr>
        <w:rFonts w:ascii="Lato" w:hAnsi="Lato" w:cstheme="minorHAnsi"/>
        <w:b/>
        <w:bCs/>
        <w:color w:val="09506C" w:themeColor="background2"/>
        <w:szCs w:val="24"/>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A732DA" w:rsidRPr="00301DDF" w14:paraId="351E6878" w14:textId="77777777" w:rsidTr="004224F3">
      <w:tc>
        <w:tcPr>
          <w:tcW w:w="283" w:type="dxa"/>
        </w:tcPr>
        <w:p w14:paraId="3D537FB4" w14:textId="77777777" w:rsidR="00A732DA" w:rsidRPr="008D0BD1" w:rsidRDefault="00A732DA" w:rsidP="008E3E96">
          <w:pPr>
            <w:rPr>
              <w:sz w:val="14"/>
              <w:szCs w:val="14"/>
            </w:rPr>
          </w:pPr>
        </w:p>
      </w:tc>
      <w:tc>
        <w:tcPr>
          <w:tcW w:w="6801" w:type="dxa"/>
          <w:tcBorders>
            <w:right w:val="single" w:sz="4" w:space="0" w:color="0083A0" w:themeColor="accent1"/>
          </w:tcBorders>
        </w:tcPr>
        <w:p w14:paraId="4756EC7D" w14:textId="77777777" w:rsidR="00A732DA" w:rsidRPr="00301DDF" w:rsidRDefault="0002727B" w:rsidP="00301DDF">
          <w:pPr>
            <w:pStyle w:val="DocumentTitleinHeader"/>
          </w:pPr>
          <w:r>
            <w:t>Notification of the Use of the Limited Network Exclusion</w:t>
          </w:r>
        </w:p>
      </w:tc>
      <w:tc>
        <w:tcPr>
          <w:tcW w:w="1679" w:type="dxa"/>
          <w:tcBorders>
            <w:left w:val="single" w:sz="4" w:space="0" w:color="0083A0" w:themeColor="accent1"/>
            <w:right w:val="single" w:sz="4" w:space="0" w:color="0083A0" w:themeColor="accent1"/>
          </w:tcBorders>
        </w:tcPr>
        <w:p w14:paraId="6CBB57EA" w14:textId="77777777" w:rsidR="00A732DA" w:rsidRPr="00301DDF" w:rsidRDefault="00A732DA" w:rsidP="00301DDF">
          <w:pPr>
            <w:pStyle w:val="DocumentTitleinHeader"/>
          </w:pPr>
          <w:r w:rsidRPr="00301DDF">
            <w:t>Central Bank of Ireland</w:t>
          </w:r>
        </w:p>
      </w:tc>
      <w:tc>
        <w:tcPr>
          <w:tcW w:w="808" w:type="dxa"/>
          <w:tcBorders>
            <w:left w:val="single" w:sz="4" w:space="0" w:color="0083A0" w:themeColor="accent1"/>
          </w:tcBorders>
        </w:tcPr>
        <w:p w14:paraId="6A28AA69" w14:textId="6097A76B" w:rsidR="00A732DA" w:rsidRPr="00301DDF" w:rsidRDefault="00A732D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F36B5">
            <w:rPr>
              <w:noProof/>
            </w:rPr>
            <w:t>4</w:t>
          </w:r>
          <w:r w:rsidRPr="00301DDF">
            <w:fldChar w:fldCharType="end"/>
          </w:r>
        </w:p>
      </w:tc>
    </w:tr>
  </w:tbl>
  <w:p w14:paraId="6A9A93C4" w14:textId="77777777" w:rsidR="00A732DA" w:rsidRPr="008E3E96" w:rsidRDefault="00A732DA" w:rsidP="008F36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C423E" w14:textId="6BF79F57" w:rsidR="004C2D93" w:rsidRDefault="008F36B5" w:rsidP="008F36B5">
    <w:pPr>
      <w:rPr>
        <w:noProof/>
        <w:lang w:eastAsia="en-IE"/>
      </w:rPr>
    </w:pPr>
    <w:r w:rsidRPr="008F36B5">
      <w:rPr>
        <w:rFonts w:ascii="Lato" w:hAnsi="Lato" w:cstheme="minorHAnsi"/>
        <w:b/>
        <w:bCs/>
        <w:noProof/>
        <w:color w:val="09506C" w:themeColor="background2"/>
        <w:szCs w:val="24"/>
        <w:lang w:eastAsia="en-IE"/>
      </w:rPr>
      <w:fldChar w:fldCharType="begin" w:fldLock="1"/>
    </w:r>
    <w:r w:rsidRPr="008F36B5">
      <w:rPr>
        <w:rFonts w:ascii="Lato" w:hAnsi="Lato" w:cstheme="minorHAnsi"/>
        <w:b/>
        <w:bCs/>
        <w:noProof/>
        <w:color w:val="09506C" w:themeColor="background2"/>
        <w:szCs w:val="24"/>
        <w:lang w:eastAsia="en-IE"/>
      </w:rPr>
      <w:instrText xml:space="preserve"> DOCPROPERTY bjHeaderFirstPageDocProperty \* MERGEFORMAT </w:instrText>
    </w:r>
    <w:r w:rsidRPr="008F36B5">
      <w:rPr>
        <w:rFonts w:ascii="Lato" w:hAnsi="Lato" w:cstheme="minorHAnsi"/>
        <w:b/>
        <w:bCs/>
        <w:noProof/>
        <w:color w:val="09506C" w:themeColor="background2"/>
        <w:szCs w:val="24"/>
        <w:lang w:eastAsia="en-IE"/>
      </w:rPr>
      <w:fldChar w:fldCharType="separate"/>
    </w:r>
    <w:r w:rsidRPr="008F36B5">
      <w:rPr>
        <w:rFonts w:ascii="Times New Roman" w:hAnsi="Times New Roman" w:cs="Times New Roman"/>
        <w:bCs/>
        <w:noProof/>
        <w:color w:val="000000"/>
        <w:szCs w:val="24"/>
        <w:lang w:eastAsia="en-IE"/>
      </w:rPr>
      <w:t xml:space="preserve"> </w:t>
    </w:r>
    <w:r w:rsidRPr="008F36B5">
      <w:rPr>
        <w:rFonts w:ascii="Lato" w:hAnsi="Lato" w:cstheme="minorHAnsi"/>
        <w:b/>
        <w:bCs/>
        <w:noProof/>
        <w:color w:val="09506C" w:themeColor="background2"/>
        <w:szCs w:val="24"/>
        <w:lang w:eastAsia="en-IE"/>
      </w:rPr>
      <w:fldChar w:fldCharType="end"/>
    </w:r>
  </w:p>
  <w:p w14:paraId="3ECAC022" w14:textId="5581A38D" w:rsidR="002E4D1C" w:rsidRDefault="002E4D1C" w:rsidP="00577922">
    <w:r>
      <w:rPr>
        <w:noProof/>
        <w:lang w:eastAsia="en-IE"/>
      </w:rPr>
      <w:drawing>
        <wp:anchor distT="0" distB="0" distL="114300" distR="114300" simplePos="0" relativeHeight="251663360" behindDoc="1" locked="1" layoutInCell="1" allowOverlap="1" wp14:anchorId="64B4EE30" wp14:editId="0C2293CA">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r w:rsidR="004C2D93">
      <w:rPr>
        <w:noProof/>
        <w:lang w:eastAsia="en-I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15369"/>
    <w:multiLevelType w:val="hybridMultilevel"/>
    <w:tmpl w:val="506A70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2" w15:restartNumberingAfterBreak="0">
    <w:nsid w:val="2569662E"/>
    <w:multiLevelType w:val="hybridMultilevel"/>
    <w:tmpl w:val="CF88451E"/>
    <w:lvl w:ilvl="0" w:tplc="9B22EB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1465899"/>
    <w:multiLevelType w:val="hybridMultilevel"/>
    <w:tmpl w:val="E79A8248"/>
    <w:lvl w:ilvl="0" w:tplc="800264D0">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50F5BFE"/>
    <w:multiLevelType w:val="multilevel"/>
    <w:tmpl w:val="8C60D27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6CAA7BAD"/>
    <w:multiLevelType w:val="hybridMultilevel"/>
    <w:tmpl w:val="DAB628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A101009"/>
    <w:multiLevelType w:val="hybridMultilevel"/>
    <w:tmpl w:val="D5A488E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4"/>
  </w:num>
  <w:num w:numId="14">
    <w:abstractNumId w:val="16"/>
  </w:num>
  <w:num w:numId="15">
    <w:abstractNumId w:val="13"/>
  </w:num>
  <w:num w:numId="16">
    <w:abstractNumId w:val="15"/>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7B"/>
    <w:rsid w:val="00003384"/>
    <w:rsid w:val="00012665"/>
    <w:rsid w:val="0001799A"/>
    <w:rsid w:val="00022233"/>
    <w:rsid w:val="0002520E"/>
    <w:rsid w:val="0002727B"/>
    <w:rsid w:val="000400AA"/>
    <w:rsid w:val="0004237C"/>
    <w:rsid w:val="00042923"/>
    <w:rsid w:val="00055B41"/>
    <w:rsid w:val="0005774E"/>
    <w:rsid w:val="00060896"/>
    <w:rsid w:val="00065806"/>
    <w:rsid w:val="00066471"/>
    <w:rsid w:val="00067ADA"/>
    <w:rsid w:val="00090FCC"/>
    <w:rsid w:val="000947E2"/>
    <w:rsid w:val="00094C91"/>
    <w:rsid w:val="00097885"/>
    <w:rsid w:val="000A1AFD"/>
    <w:rsid w:val="000A5BB5"/>
    <w:rsid w:val="000B2CCC"/>
    <w:rsid w:val="000C5C4A"/>
    <w:rsid w:val="000C7465"/>
    <w:rsid w:val="000D63DF"/>
    <w:rsid w:val="000D6CF3"/>
    <w:rsid w:val="000E0FA4"/>
    <w:rsid w:val="000E4CFC"/>
    <w:rsid w:val="000F477D"/>
    <w:rsid w:val="00113204"/>
    <w:rsid w:val="00116FAB"/>
    <w:rsid w:val="00123308"/>
    <w:rsid w:val="0013439B"/>
    <w:rsid w:val="001352A5"/>
    <w:rsid w:val="00156AA3"/>
    <w:rsid w:val="001571CE"/>
    <w:rsid w:val="001607F1"/>
    <w:rsid w:val="001629C3"/>
    <w:rsid w:val="00183691"/>
    <w:rsid w:val="0018552C"/>
    <w:rsid w:val="00190F55"/>
    <w:rsid w:val="001C41F6"/>
    <w:rsid w:val="001C5183"/>
    <w:rsid w:val="001C6BD3"/>
    <w:rsid w:val="001D56C4"/>
    <w:rsid w:val="0020030A"/>
    <w:rsid w:val="00200327"/>
    <w:rsid w:val="00202A25"/>
    <w:rsid w:val="00221F39"/>
    <w:rsid w:val="00231877"/>
    <w:rsid w:val="00233D8C"/>
    <w:rsid w:val="002371CC"/>
    <w:rsid w:val="00241DB5"/>
    <w:rsid w:val="002543E9"/>
    <w:rsid w:val="00260E58"/>
    <w:rsid w:val="00276EB9"/>
    <w:rsid w:val="002818E7"/>
    <w:rsid w:val="0028266E"/>
    <w:rsid w:val="00287E60"/>
    <w:rsid w:val="002943A7"/>
    <w:rsid w:val="002B1CE3"/>
    <w:rsid w:val="002B2C3C"/>
    <w:rsid w:val="002B3D7B"/>
    <w:rsid w:val="002B4491"/>
    <w:rsid w:val="002B7B86"/>
    <w:rsid w:val="002C3249"/>
    <w:rsid w:val="002C567B"/>
    <w:rsid w:val="002E3B1E"/>
    <w:rsid w:val="002E4D1C"/>
    <w:rsid w:val="002E54F0"/>
    <w:rsid w:val="002F0F89"/>
    <w:rsid w:val="002F51A0"/>
    <w:rsid w:val="002F784F"/>
    <w:rsid w:val="002F7F0C"/>
    <w:rsid w:val="00301DDF"/>
    <w:rsid w:val="00306610"/>
    <w:rsid w:val="00321574"/>
    <w:rsid w:val="00322C83"/>
    <w:rsid w:val="00333DDC"/>
    <w:rsid w:val="00345192"/>
    <w:rsid w:val="003478A0"/>
    <w:rsid w:val="00354102"/>
    <w:rsid w:val="00393FC3"/>
    <w:rsid w:val="003A4C5E"/>
    <w:rsid w:val="003B0CD0"/>
    <w:rsid w:val="003C745B"/>
    <w:rsid w:val="003D250E"/>
    <w:rsid w:val="003E3A8D"/>
    <w:rsid w:val="003E7F28"/>
    <w:rsid w:val="003F2B2E"/>
    <w:rsid w:val="003F2EEE"/>
    <w:rsid w:val="003F53B9"/>
    <w:rsid w:val="003F666F"/>
    <w:rsid w:val="003F6E6A"/>
    <w:rsid w:val="004000BF"/>
    <w:rsid w:val="00402C51"/>
    <w:rsid w:val="00427F12"/>
    <w:rsid w:val="00430969"/>
    <w:rsid w:val="00433EFC"/>
    <w:rsid w:val="00445745"/>
    <w:rsid w:val="00445E2C"/>
    <w:rsid w:val="00454FCB"/>
    <w:rsid w:val="004606F4"/>
    <w:rsid w:val="004710DD"/>
    <w:rsid w:val="0048384C"/>
    <w:rsid w:val="004847C3"/>
    <w:rsid w:val="00485629"/>
    <w:rsid w:val="00490A48"/>
    <w:rsid w:val="00496008"/>
    <w:rsid w:val="004B0023"/>
    <w:rsid w:val="004B60E0"/>
    <w:rsid w:val="004C1448"/>
    <w:rsid w:val="004C2AEA"/>
    <w:rsid w:val="004C2D93"/>
    <w:rsid w:val="004C62EA"/>
    <w:rsid w:val="004D0EC8"/>
    <w:rsid w:val="004E3EE6"/>
    <w:rsid w:val="004E682D"/>
    <w:rsid w:val="004F0A7C"/>
    <w:rsid w:val="004F1F53"/>
    <w:rsid w:val="004F3E6B"/>
    <w:rsid w:val="00513D7C"/>
    <w:rsid w:val="005142ED"/>
    <w:rsid w:val="00517CE8"/>
    <w:rsid w:val="00520C42"/>
    <w:rsid w:val="005379B9"/>
    <w:rsid w:val="00543A62"/>
    <w:rsid w:val="00560F29"/>
    <w:rsid w:val="0056299F"/>
    <w:rsid w:val="00562BC4"/>
    <w:rsid w:val="00570B95"/>
    <w:rsid w:val="00576E4B"/>
    <w:rsid w:val="00577922"/>
    <w:rsid w:val="005905B7"/>
    <w:rsid w:val="005A09AF"/>
    <w:rsid w:val="005B5E6D"/>
    <w:rsid w:val="005B6F14"/>
    <w:rsid w:val="005C60EE"/>
    <w:rsid w:val="005D0AB3"/>
    <w:rsid w:val="005D1172"/>
    <w:rsid w:val="005D6E14"/>
    <w:rsid w:val="005E1168"/>
    <w:rsid w:val="005E24BA"/>
    <w:rsid w:val="005F53B3"/>
    <w:rsid w:val="00600BAA"/>
    <w:rsid w:val="00605B16"/>
    <w:rsid w:val="006161CC"/>
    <w:rsid w:val="006167FB"/>
    <w:rsid w:val="00623D27"/>
    <w:rsid w:val="0062454F"/>
    <w:rsid w:val="006336A2"/>
    <w:rsid w:val="00634515"/>
    <w:rsid w:val="0064283F"/>
    <w:rsid w:val="00645F45"/>
    <w:rsid w:val="006473CE"/>
    <w:rsid w:val="00647F32"/>
    <w:rsid w:val="00650E73"/>
    <w:rsid w:val="0065278B"/>
    <w:rsid w:val="00657F59"/>
    <w:rsid w:val="00675330"/>
    <w:rsid w:val="00684E5F"/>
    <w:rsid w:val="006954A0"/>
    <w:rsid w:val="00695FA5"/>
    <w:rsid w:val="00696A7D"/>
    <w:rsid w:val="00697BE8"/>
    <w:rsid w:val="006A1975"/>
    <w:rsid w:val="006B6DB5"/>
    <w:rsid w:val="006D687F"/>
    <w:rsid w:val="006E0151"/>
    <w:rsid w:val="006E391D"/>
    <w:rsid w:val="006F648C"/>
    <w:rsid w:val="006F70CF"/>
    <w:rsid w:val="00701C89"/>
    <w:rsid w:val="0070401B"/>
    <w:rsid w:val="007065A8"/>
    <w:rsid w:val="00721CD4"/>
    <w:rsid w:val="00730EA3"/>
    <w:rsid w:val="007344EC"/>
    <w:rsid w:val="0073569B"/>
    <w:rsid w:val="00737058"/>
    <w:rsid w:val="00746BA6"/>
    <w:rsid w:val="007527D2"/>
    <w:rsid w:val="007573F0"/>
    <w:rsid w:val="00757B9A"/>
    <w:rsid w:val="00761763"/>
    <w:rsid w:val="007732C2"/>
    <w:rsid w:val="00774870"/>
    <w:rsid w:val="00786D8E"/>
    <w:rsid w:val="00791A6A"/>
    <w:rsid w:val="00792138"/>
    <w:rsid w:val="007931B3"/>
    <w:rsid w:val="007934B5"/>
    <w:rsid w:val="007B6465"/>
    <w:rsid w:val="007C08EB"/>
    <w:rsid w:val="007C2783"/>
    <w:rsid w:val="007C5783"/>
    <w:rsid w:val="007C6D8D"/>
    <w:rsid w:val="007D22FB"/>
    <w:rsid w:val="007D2A2E"/>
    <w:rsid w:val="007E2835"/>
    <w:rsid w:val="007F24CE"/>
    <w:rsid w:val="007F6737"/>
    <w:rsid w:val="007F7EEF"/>
    <w:rsid w:val="008023B3"/>
    <w:rsid w:val="008140E4"/>
    <w:rsid w:val="0081716D"/>
    <w:rsid w:val="00823058"/>
    <w:rsid w:val="008311CD"/>
    <w:rsid w:val="00844F9A"/>
    <w:rsid w:val="00851047"/>
    <w:rsid w:val="0085331E"/>
    <w:rsid w:val="008547C1"/>
    <w:rsid w:val="00855A6A"/>
    <w:rsid w:val="00867C35"/>
    <w:rsid w:val="00874C6B"/>
    <w:rsid w:val="00897851"/>
    <w:rsid w:val="008A1EF7"/>
    <w:rsid w:val="008A31D3"/>
    <w:rsid w:val="008B40E3"/>
    <w:rsid w:val="008B7D82"/>
    <w:rsid w:val="008C1199"/>
    <w:rsid w:val="008C25D0"/>
    <w:rsid w:val="008C4478"/>
    <w:rsid w:val="008C495B"/>
    <w:rsid w:val="008C5AED"/>
    <w:rsid w:val="008C7C20"/>
    <w:rsid w:val="008D0BD1"/>
    <w:rsid w:val="008D2741"/>
    <w:rsid w:val="008E1180"/>
    <w:rsid w:val="008E3E96"/>
    <w:rsid w:val="008E436C"/>
    <w:rsid w:val="008F36B5"/>
    <w:rsid w:val="0090247A"/>
    <w:rsid w:val="009047A2"/>
    <w:rsid w:val="009135F2"/>
    <w:rsid w:val="0091641D"/>
    <w:rsid w:val="00922ABA"/>
    <w:rsid w:val="00944C16"/>
    <w:rsid w:val="00952128"/>
    <w:rsid w:val="009644BD"/>
    <w:rsid w:val="0096450A"/>
    <w:rsid w:val="00984CF6"/>
    <w:rsid w:val="009A1C62"/>
    <w:rsid w:val="009A2059"/>
    <w:rsid w:val="009A3F7A"/>
    <w:rsid w:val="009B70CF"/>
    <w:rsid w:val="009D0511"/>
    <w:rsid w:val="009D1060"/>
    <w:rsid w:val="009D2D2D"/>
    <w:rsid w:val="009D69B7"/>
    <w:rsid w:val="009E30B6"/>
    <w:rsid w:val="009E35B9"/>
    <w:rsid w:val="009F3886"/>
    <w:rsid w:val="00A000F1"/>
    <w:rsid w:val="00A02655"/>
    <w:rsid w:val="00A11720"/>
    <w:rsid w:val="00A21C44"/>
    <w:rsid w:val="00A2406D"/>
    <w:rsid w:val="00A30105"/>
    <w:rsid w:val="00A56B28"/>
    <w:rsid w:val="00A6095C"/>
    <w:rsid w:val="00A7261E"/>
    <w:rsid w:val="00A732DA"/>
    <w:rsid w:val="00A85820"/>
    <w:rsid w:val="00A931A2"/>
    <w:rsid w:val="00AA4F68"/>
    <w:rsid w:val="00AB2258"/>
    <w:rsid w:val="00AC331F"/>
    <w:rsid w:val="00AC54EA"/>
    <w:rsid w:val="00AD3EDA"/>
    <w:rsid w:val="00AF58F9"/>
    <w:rsid w:val="00B04250"/>
    <w:rsid w:val="00B16AD7"/>
    <w:rsid w:val="00B331BF"/>
    <w:rsid w:val="00B34E9B"/>
    <w:rsid w:val="00B456B3"/>
    <w:rsid w:val="00B47164"/>
    <w:rsid w:val="00B5253A"/>
    <w:rsid w:val="00B62866"/>
    <w:rsid w:val="00B62C34"/>
    <w:rsid w:val="00B66169"/>
    <w:rsid w:val="00B805EA"/>
    <w:rsid w:val="00B80DEA"/>
    <w:rsid w:val="00B81DDF"/>
    <w:rsid w:val="00B84DDC"/>
    <w:rsid w:val="00B85535"/>
    <w:rsid w:val="00BA582B"/>
    <w:rsid w:val="00BA6694"/>
    <w:rsid w:val="00BC2ADA"/>
    <w:rsid w:val="00BD37FA"/>
    <w:rsid w:val="00BD492C"/>
    <w:rsid w:val="00BE16A9"/>
    <w:rsid w:val="00C0329C"/>
    <w:rsid w:val="00C126CE"/>
    <w:rsid w:val="00C15E03"/>
    <w:rsid w:val="00C20616"/>
    <w:rsid w:val="00C342F2"/>
    <w:rsid w:val="00C35FBD"/>
    <w:rsid w:val="00C40FCD"/>
    <w:rsid w:val="00C4131E"/>
    <w:rsid w:val="00C41FAF"/>
    <w:rsid w:val="00C46DF6"/>
    <w:rsid w:val="00C52292"/>
    <w:rsid w:val="00C54889"/>
    <w:rsid w:val="00C61D7E"/>
    <w:rsid w:val="00C67394"/>
    <w:rsid w:val="00C957C9"/>
    <w:rsid w:val="00CA0087"/>
    <w:rsid w:val="00CA7CBA"/>
    <w:rsid w:val="00CC1C8B"/>
    <w:rsid w:val="00CC7C97"/>
    <w:rsid w:val="00CD5D85"/>
    <w:rsid w:val="00CF4F9D"/>
    <w:rsid w:val="00D040BD"/>
    <w:rsid w:val="00D1487B"/>
    <w:rsid w:val="00D2197E"/>
    <w:rsid w:val="00D245B7"/>
    <w:rsid w:val="00D31A21"/>
    <w:rsid w:val="00D328F1"/>
    <w:rsid w:val="00D37175"/>
    <w:rsid w:val="00D415E2"/>
    <w:rsid w:val="00D42EC6"/>
    <w:rsid w:val="00D563EC"/>
    <w:rsid w:val="00D56982"/>
    <w:rsid w:val="00D63B40"/>
    <w:rsid w:val="00D73B94"/>
    <w:rsid w:val="00D77AFA"/>
    <w:rsid w:val="00D77C54"/>
    <w:rsid w:val="00D8529B"/>
    <w:rsid w:val="00D937A5"/>
    <w:rsid w:val="00D93DD0"/>
    <w:rsid w:val="00D94820"/>
    <w:rsid w:val="00DA72A1"/>
    <w:rsid w:val="00DA746C"/>
    <w:rsid w:val="00DB2A32"/>
    <w:rsid w:val="00DB7DDD"/>
    <w:rsid w:val="00DC6C21"/>
    <w:rsid w:val="00DF4FBA"/>
    <w:rsid w:val="00E02933"/>
    <w:rsid w:val="00E20B62"/>
    <w:rsid w:val="00E32D6D"/>
    <w:rsid w:val="00E411DC"/>
    <w:rsid w:val="00E47750"/>
    <w:rsid w:val="00E47BD1"/>
    <w:rsid w:val="00E5376C"/>
    <w:rsid w:val="00E660DD"/>
    <w:rsid w:val="00E73280"/>
    <w:rsid w:val="00E745EC"/>
    <w:rsid w:val="00E86027"/>
    <w:rsid w:val="00E93459"/>
    <w:rsid w:val="00EB457D"/>
    <w:rsid w:val="00EC139E"/>
    <w:rsid w:val="00EC51F6"/>
    <w:rsid w:val="00EC6AE0"/>
    <w:rsid w:val="00ED03F1"/>
    <w:rsid w:val="00ED1D45"/>
    <w:rsid w:val="00ED37D2"/>
    <w:rsid w:val="00ED5C3C"/>
    <w:rsid w:val="00ED6E34"/>
    <w:rsid w:val="00EE5044"/>
    <w:rsid w:val="00EE50DD"/>
    <w:rsid w:val="00F01050"/>
    <w:rsid w:val="00F014F6"/>
    <w:rsid w:val="00F026D7"/>
    <w:rsid w:val="00F06584"/>
    <w:rsid w:val="00F14195"/>
    <w:rsid w:val="00F3729A"/>
    <w:rsid w:val="00F379DD"/>
    <w:rsid w:val="00F42A15"/>
    <w:rsid w:val="00F42E46"/>
    <w:rsid w:val="00F46A52"/>
    <w:rsid w:val="00F50D2A"/>
    <w:rsid w:val="00F829DC"/>
    <w:rsid w:val="00F863F6"/>
    <w:rsid w:val="00F96EB3"/>
    <w:rsid w:val="00FA175B"/>
    <w:rsid w:val="00FA2B6C"/>
    <w:rsid w:val="00FB6F9F"/>
    <w:rsid w:val="00FB7392"/>
    <w:rsid w:val="00FB7763"/>
    <w:rsid w:val="00FC4D33"/>
    <w:rsid w:val="00FC6680"/>
    <w:rsid w:val="00FD35A6"/>
    <w:rsid w:val="00FE7393"/>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5EF15"/>
  <w14:defaultImageDpi w14:val="330"/>
  <w15:chartTrackingRefBased/>
  <w15:docId w15:val="{DFA4EB72-BCA0-44BE-9AD8-5CBD9C18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560F29"/>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B04250"/>
    <w:pPr>
      <w:spacing w:before="240" w:after="80" w:line="240" w:lineRule="auto"/>
    </w:pPr>
    <w:rPr>
      <w:b/>
      <w:color w:val="09506C" w:themeColor="background2"/>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customStyle="1" w:styleId="CBCoverTitleWhite">
    <w:name w:val="CB_Cover Title_White"/>
    <w:basedOn w:val="Normal"/>
    <w:qFormat/>
    <w:rsid w:val="0002727B"/>
    <w:pPr>
      <w:spacing w:line="580" w:lineRule="exact"/>
    </w:pPr>
    <w:rPr>
      <w:b/>
      <w:noProof/>
      <w:color w:val="FFFFFF" w:themeColor="background1"/>
      <w:sz w:val="54"/>
      <w:szCs w:val="54"/>
      <w:lang w:eastAsia="en-IE"/>
    </w:rPr>
  </w:style>
  <w:style w:type="paragraph" w:customStyle="1" w:styleId="CBCoverSubtitleLightWhite">
    <w:name w:val="CB_Cover Subtitle_Light_White"/>
    <w:basedOn w:val="Normal"/>
    <w:qFormat/>
    <w:rsid w:val="0002727B"/>
    <w:pPr>
      <w:spacing w:line="580" w:lineRule="exact"/>
    </w:pPr>
    <w:rPr>
      <w:rFonts w:ascii="Lato Light" w:hAnsi="Lato Light"/>
      <w:color w:val="FFFFFF" w:themeColor="background1"/>
      <w:sz w:val="54"/>
      <w:szCs w:val="54"/>
    </w:rPr>
  </w:style>
  <w:style w:type="paragraph" w:styleId="ListParagraph">
    <w:name w:val="List Paragraph"/>
    <w:basedOn w:val="Normal"/>
    <w:uiPriority w:val="34"/>
    <w:qFormat/>
    <w:rsid w:val="0002727B"/>
    <w:pPr>
      <w:spacing w:after="200" w:line="276" w:lineRule="auto"/>
      <w:ind w:left="720"/>
      <w:contextualSpacing/>
    </w:pPr>
    <w:rPr>
      <w:sz w:val="22"/>
    </w:rPr>
  </w:style>
  <w:style w:type="paragraph" w:styleId="FootnoteText">
    <w:name w:val="footnote text"/>
    <w:basedOn w:val="Normal"/>
    <w:link w:val="FootnoteTextChar"/>
    <w:rsid w:val="0002727B"/>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rsid w:val="0002727B"/>
    <w:rPr>
      <w:rFonts w:ascii="Arial" w:eastAsia="Times New Roman" w:hAnsi="Arial" w:cs="Times New Roman"/>
      <w:sz w:val="20"/>
      <w:szCs w:val="20"/>
      <w:lang w:val="en-US"/>
    </w:rPr>
  </w:style>
  <w:style w:type="character" w:styleId="PlaceholderText">
    <w:name w:val="Placeholder Text"/>
    <w:basedOn w:val="DefaultParagraphFont"/>
    <w:uiPriority w:val="99"/>
    <w:semiHidden/>
    <w:rsid w:val="0002727B"/>
    <w:rPr>
      <w:color w:val="808080"/>
    </w:rPr>
  </w:style>
  <w:style w:type="character" w:styleId="FollowedHyperlink">
    <w:name w:val="FollowedHyperlink"/>
    <w:basedOn w:val="DefaultParagraphFont"/>
    <w:uiPriority w:val="99"/>
    <w:semiHidden/>
    <w:unhideWhenUsed/>
    <w:rsid w:val="008B40E3"/>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centralbank.ie/fns/privacy-statement" TargetMode="External"/><Relationship Id="rId26"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dataprotection@centralbank.ie"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pplications@centralbank.i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s://www.eba.europa.eu/sites/default/documents/files/document_library/Publications/Guidelines/2022/EBA-GL-2022-02%20GL%20on%20limited%20network%20exclusions/1027516/Final%20report%20on%20draft%20Guidelines%20on%20the%20limited%20network%20exclusion%20under%20PSD2.pdf"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A_Consultation_Paper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6613368D7B4AD0B58A1E43CA22426D"/>
        <w:category>
          <w:name w:val="General"/>
          <w:gallery w:val="placeholder"/>
        </w:category>
        <w:types>
          <w:type w:val="bbPlcHdr"/>
        </w:types>
        <w:behaviors>
          <w:behavior w:val="content"/>
        </w:behaviors>
        <w:guid w:val="{5D13E91F-5676-4B83-923D-FAA6E9E4F156}"/>
      </w:docPartPr>
      <w:docPartBody>
        <w:p w:rsidR="00110CB9" w:rsidRDefault="004753BF" w:rsidP="004753BF">
          <w:pPr>
            <w:pStyle w:val="076613368D7B4AD0B58A1E43CA22426D"/>
          </w:pPr>
          <w:r w:rsidRPr="00BD4B19">
            <w:rPr>
              <w:rStyle w:val="PlaceholderText"/>
            </w:rPr>
            <w:t>Choose an item.</w:t>
          </w:r>
        </w:p>
      </w:docPartBody>
    </w:docPart>
    <w:docPart>
      <w:docPartPr>
        <w:name w:val="2F16B38B88F24797A9B821C8B89B312A"/>
        <w:category>
          <w:name w:val="General"/>
          <w:gallery w:val="placeholder"/>
        </w:category>
        <w:types>
          <w:type w:val="bbPlcHdr"/>
        </w:types>
        <w:behaviors>
          <w:behavior w:val="content"/>
        </w:behaviors>
        <w:guid w:val="{AE93D920-3D2C-4625-8B7F-0326B995E870}"/>
      </w:docPartPr>
      <w:docPartBody>
        <w:p w:rsidR="00110CB9" w:rsidRDefault="004753BF" w:rsidP="004753BF">
          <w:pPr>
            <w:pStyle w:val="2F16B38B88F24797A9B821C8B89B312A"/>
          </w:pPr>
          <w:r w:rsidRPr="00BD4B19">
            <w:rPr>
              <w:rStyle w:val="PlaceholderText"/>
            </w:rPr>
            <w:t>Choose an item.</w:t>
          </w:r>
        </w:p>
      </w:docPartBody>
    </w:docPart>
    <w:docPart>
      <w:docPartPr>
        <w:name w:val="A0AE805D89424B1CB9909B9FFF044C73"/>
        <w:category>
          <w:name w:val="General"/>
          <w:gallery w:val="placeholder"/>
        </w:category>
        <w:types>
          <w:type w:val="bbPlcHdr"/>
        </w:types>
        <w:behaviors>
          <w:behavior w:val="content"/>
        </w:behaviors>
        <w:guid w:val="{5197005C-C640-4EF7-8205-E1396238EA24}"/>
      </w:docPartPr>
      <w:docPartBody>
        <w:p w:rsidR="00110CB9" w:rsidRDefault="004753BF" w:rsidP="004753BF">
          <w:pPr>
            <w:pStyle w:val="A0AE805D89424B1CB9909B9FFF044C73"/>
          </w:pPr>
          <w:r w:rsidRPr="00BD4B19">
            <w:rPr>
              <w:rStyle w:val="PlaceholderText"/>
            </w:rPr>
            <w:t>Choose an item.</w:t>
          </w:r>
        </w:p>
      </w:docPartBody>
    </w:docPart>
    <w:docPart>
      <w:docPartPr>
        <w:name w:val="5CFF164D003D4E909C6D7724577F88A9"/>
        <w:category>
          <w:name w:val="General"/>
          <w:gallery w:val="placeholder"/>
        </w:category>
        <w:types>
          <w:type w:val="bbPlcHdr"/>
        </w:types>
        <w:behaviors>
          <w:behavior w:val="content"/>
        </w:behaviors>
        <w:guid w:val="{275212A0-E065-4E10-9C53-66776D3196F0}"/>
      </w:docPartPr>
      <w:docPartBody>
        <w:p w:rsidR="00110CB9" w:rsidRDefault="004753BF" w:rsidP="004753BF">
          <w:pPr>
            <w:pStyle w:val="5CFF164D003D4E909C6D7724577F88A9"/>
          </w:pPr>
          <w:r w:rsidRPr="00BD4B19">
            <w:rPr>
              <w:rStyle w:val="PlaceholderText"/>
            </w:rPr>
            <w:t>Choose an item.</w:t>
          </w:r>
        </w:p>
      </w:docPartBody>
    </w:docPart>
    <w:docPart>
      <w:docPartPr>
        <w:name w:val="3CE66CCCDC404526AE934E98350AEF39"/>
        <w:category>
          <w:name w:val="General"/>
          <w:gallery w:val="placeholder"/>
        </w:category>
        <w:types>
          <w:type w:val="bbPlcHdr"/>
        </w:types>
        <w:behaviors>
          <w:behavior w:val="content"/>
        </w:behaviors>
        <w:guid w:val="{40E87411-9BDE-444C-900F-5B18829EB04D}"/>
      </w:docPartPr>
      <w:docPartBody>
        <w:p w:rsidR="00110CB9" w:rsidRDefault="004753BF" w:rsidP="004753BF">
          <w:pPr>
            <w:pStyle w:val="3CE66CCCDC404526AE934E98350AEF39"/>
          </w:pPr>
          <w:r w:rsidRPr="00BD4B19">
            <w:rPr>
              <w:rStyle w:val="PlaceholderText"/>
            </w:rPr>
            <w:t>Choose an item.</w:t>
          </w:r>
        </w:p>
      </w:docPartBody>
    </w:docPart>
    <w:docPart>
      <w:docPartPr>
        <w:name w:val="6DB469CC9A464467BABCCF854D99067B"/>
        <w:category>
          <w:name w:val="General"/>
          <w:gallery w:val="placeholder"/>
        </w:category>
        <w:types>
          <w:type w:val="bbPlcHdr"/>
        </w:types>
        <w:behaviors>
          <w:behavior w:val="content"/>
        </w:behaviors>
        <w:guid w:val="{F8F065AA-4A6E-4F61-B40E-C24379ABF445}"/>
      </w:docPartPr>
      <w:docPartBody>
        <w:p w:rsidR="00110CB9" w:rsidRDefault="004753BF" w:rsidP="004753BF">
          <w:pPr>
            <w:pStyle w:val="6DB469CC9A464467BABCCF854D99067B"/>
          </w:pPr>
          <w:r w:rsidRPr="00BD4B19">
            <w:rPr>
              <w:rStyle w:val="PlaceholderText"/>
            </w:rPr>
            <w:t>Choose an item.</w:t>
          </w:r>
        </w:p>
      </w:docPartBody>
    </w:docPart>
    <w:docPart>
      <w:docPartPr>
        <w:name w:val="77226EA4884A4700A3347CCFE86A472B"/>
        <w:category>
          <w:name w:val="General"/>
          <w:gallery w:val="placeholder"/>
        </w:category>
        <w:types>
          <w:type w:val="bbPlcHdr"/>
        </w:types>
        <w:behaviors>
          <w:behavior w:val="content"/>
        </w:behaviors>
        <w:guid w:val="{9655A7CA-291E-4930-8560-B1CDF6B82AD1}"/>
      </w:docPartPr>
      <w:docPartBody>
        <w:p w:rsidR="00110CB9" w:rsidRDefault="004753BF" w:rsidP="004753BF">
          <w:pPr>
            <w:pStyle w:val="77226EA4884A4700A3347CCFE86A472B"/>
          </w:pPr>
          <w:r w:rsidRPr="00BD4B19">
            <w:rPr>
              <w:rStyle w:val="PlaceholderText"/>
            </w:rPr>
            <w:t>Choose an item.</w:t>
          </w:r>
        </w:p>
      </w:docPartBody>
    </w:docPart>
    <w:docPart>
      <w:docPartPr>
        <w:name w:val="C1C0D41BA8AC4F1BB3635523C205764D"/>
        <w:category>
          <w:name w:val="General"/>
          <w:gallery w:val="placeholder"/>
        </w:category>
        <w:types>
          <w:type w:val="bbPlcHdr"/>
        </w:types>
        <w:behaviors>
          <w:behavior w:val="content"/>
        </w:behaviors>
        <w:guid w:val="{D22BF913-6335-4C6F-809D-227342AE0268}"/>
      </w:docPartPr>
      <w:docPartBody>
        <w:p w:rsidR="00110CB9" w:rsidRDefault="004753BF" w:rsidP="004753BF">
          <w:pPr>
            <w:pStyle w:val="C1C0D41BA8AC4F1BB3635523C205764D"/>
          </w:pPr>
          <w:r w:rsidRPr="00BD4B19">
            <w:rPr>
              <w:rStyle w:val="PlaceholderText"/>
            </w:rPr>
            <w:t>Choose an item.</w:t>
          </w:r>
        </w:p>
      </w:docPartBody>
    </w:docPart>
    <w:docPart>
      <w:docPartPr>
        <w:name w:val="16B0353598294DFC8DC9AA1BD17FE2C9"/>
        <w:category>
          <w:name w:val="General"/>
          <w:gallery w:val="placeholder"/>
        </w:category>
        <w:types>
          <w:type w:val="bbPlcHdr"/>
        </w:types>
        <w:behaviors>
          <w:behavior w:val="content"/>
        </w:behaviors>
        <w:guid w:val="{9E9B95A3-6774-4C12-8E4A-03F901341D31}"/>
      </w:docPartPr>
      <w:docPartBody>
        <w:p w:rsidR="00E730D1" w:rsidRDefault="00D82246" w:rsidP="00D82246">
          <w:pPr>
            <w:pStyle w:val="16B0353598294DFC8DC9AA1BD17FE2C9"/>
          </w:pPr>
          <w:r w:rsidRPr="00D2266A">
            <w:rPr>
              <w:rStyle w:val="PlaceholderText"/>
            </w:rPr>
            <w:t>Click here to enter a date.</w:t>
          </w:r>
        </w:p>
      </w:docPartBody>
    </w:docPart>
    <w:docPart>
      <w:docPartPr>
        <w:name w:val="F2CF5D448F79480197749898BDE92EB1"/>
        <w:category>
          <w:name w:val="General"/>
          <w:gallery w:val="placeholder"/>
        </w:category>
        <w:types>
          <w:type w:val="bbPlcHdr"/>
        </w:types>
        <w:behaviors>
          <w:behavior w:val="content"/>
        </w:behaviors>
        <w:guid w:val="{A7D33542-B216-45A3-B6AF-7435D6F2EFBD}"/>
      </w:docPartPr>
      <w:docPartBody>
        <w:p w:rsidR="00E730D1" w:rsidRDefault="00D82246" w:rsidP="00D82246">
          <w:pPr>
            <w:pStyle w:val="F2CF5D448F79480197749898BDE92EB1"/>
          </w:pPr>
          <w:r w:rsidRPr="00D2266A">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E10002FF" w:usb1="5000ECFF" w:usb2="00000021"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3BF"/>
    <w:rsid w:val="00110CB9"/>
    <w:rsid w:val="001B454E"/>
    <w:rsid w:val="00317F3D"/>
    <w:rsid w:val="004753BF"/>
    <w:rsid w:val="00947640"/>
    <w:rsid w:val="00984DD5"/>
    <w:rsid w:val="00A465F7"/>
    <w:rsid w:val="00AD5165"/>
    <w:rsid w:val="00B35DAB"/>
    <w:rsid w:val="00C179A5"/>
    <w:rsid w:val="00D82246"/>
    <w:rsid w:val="00E730D1"/>
    <w:rsid w:val="00F300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246"/>
    <w:rPr>
      <w:color w:val="808080"/>
    </w:rPr>
  </w:style>
  <w:style w:type="paragraph" w:customStyle="1" w:styleId="076613368D7B4AD0B58A1E43CA22426D">
    <w:name w:val="076613368D7B4AD0B58A1E43CA22426D"/>
    <w:rsid w:val="004753BF"/>
  </w:style>
  <w:style w:type="paragraph" w:customStyle="1" w:styleId="2F16B38B88F24797A9B821C8B89B312A">
    <w:name w:val="2F16B38B88F24797A9B821C8B89B312A"/>
    <w:rsid w:val="004753BF"/>
  </w:style>
  <w:style w:type="paragraph" w:customStyle="1" w:styleId="A0AE805D89424B1CB9909B9FFF044C73">
    <w:name w:val="A0AE805D89424B1CB9909B9FFF044C73"/>
    <w:rsid w:val="004753BF"/>
  </w:style>
  <w:style w:type="paragraph" w:customStyle="1" w:styleId="5CFF164D003D4E909C6D7724577F88A9">
    <w:name w:val="5CFF164D003D4E909C6D7724577F88A9"/>
    <w:rsid w:val="004753BF"/>
  </w:style>
  <w:style w:type="paragraph" w:customStyle="1" w:styleId="37E941947C454227BC326AB14DF3A18D">
    <w:name w:val="37E941947C454227BC326AB14DF3A18D"/>
    <w:rsid w:val="004753BF"/>
  </w:style>
  <w:style w:type="paragraph" w:customStyle="1" w:styleId="106A024CFEDB40AC8A8E93195ED41DFD">
    <w:name w:val="106A024CFEDB40AC8A8E93195ED41DFD"/>
    <w:rsid w:val="004753BF"/>
  </w:style>
  <w:style w:type="paragraph" w:customStyle="1" w:styleId="3CE66CCCDC404526AE934E98350AEF39">
    <w:name w:val="3CE66CCCDC404526AE934E98350AEF39"/>
    <w:rsid w:val="004753BF"/>
  </w:style>
  <w:style w:type="paragraph" w:customStyle="1" w:styleId="6DB469CC9A464467BABCCF854D99067B">
    <w:name w:val="6DB469CC9A464467BABCCF854D99067B"/>
    <w:rsid w:val="004753BF"/>
  </w:style>
  <w:style w:type="paragraph" w:customStyle="1" w:styleId="77226EA4884A4700A3347CCFE86A472B">
    <w:name w:val="77226EA4884A4700A3347CCFE86A472B"/>
    <w:rsid w:val="004753BF"/>
  </w:style>
  <w:style w:type="paragraph" w:customStyle="1" w:styleId="C1C0D41BA8AC4F1BB3635523C205764D">
    <w:name w:val="C1C0D41BA8AC4F1BB3635523C205764D"/>
    <w:rsid w:val="004753BF"/>
  </w:style>
  <w:style w:type="paragraph" w:customStyle="1" w:styleId="B06DA48067EF4F8B860148555E28F986">
    <w:name w:val="B06DA48067EF4F8B860148555E28F986"/>
    <w:rsid w:val="00984DD5"/>
  </w:style>
  <w:style w:type="paragraph" w:customStyle="1" w:styleId="F5F08EAEB3CB49CF8F87814A51DD1F41">
    <w:name w:val="F5F08EAEB3CB49CF8F87814A51DD1F41"/>
    <w:rsid w:val="00984DD5"/>
  </w:style>
  <w:style w:type="paragraph" w:customStyle="1" w:styleId="2F06CDDF0F3E4F19ABA91316801239BE">
    <w:name w:val="2F06CDDF0F3E4F19ABA91316801239BE"/>
    <w:rsid w:val="00984DD5"/>
  </w:style>
  <w:style w:type="paragraph" w:customStyle="1" w:styleId="8321BE11139444DA92B31B06C7F696B8">
    <w:name w:val="8321BE11139444DA92B31B06C7F696B8"/>
    <w:rsid w:val="00984DD5"/>
  </w:style>
  <w:style w:type="paragraph" w:customStyle="1" w:styleId="DCA14F8956C842E6B19C1F02FA7F4453">
    <w:name w:val="DCA14F8956C842E6B19C1F02FA7F4453"/>
    <w:rsid w:val="00984DD5"/>
  </w:style>
  <w:style w:type="paragraph" w:customStyle="1" w:styleId="654708A3EB574CF386BFBD2D6BA0927E">
    <w:name w:val="654708A3EB574CF386BFBD2D6BA0927E"/>
    <w:rsid w:val="00984DD5"/>
  </w:style>
  <w:style w:type="paragraph" w:customStyle="1" w:styleId="9562250966BB4DB6927B9B1954B0F5F9">
    <w:name w:val="9562250966BB4DB6927B9B1954B0F5F9"/>
    <w:rsid w:val="00984DD5"/>
  </w:style>
  <w:style w:type="paragraph" w:customStyle="1" w:styleId="485B375A253C4E7292025A40B911A54E">
    <w:name w:val="485B375A253C4E7292025A40B911A54E"/>
    <w:rsid w:val="00984DD5"/>
  </w:style>
  <w:style w:type="paragraph" w:customStyle="1" w:styleId="07C42A5DA41F4EB2BA62ADDCCBD8A43F">
    <w:name w:val="07C42A5DA41F4EB2BA62ADDCCBD8A43F"/>
    <w:rsid w:val="00984DD5"/>
  </w:style>
  <w:style w:type="paragraph" w:customStyle="1" w:styleId="02B01075CE934B21AC5655CDEF6E287F">
    <w:name w:val="02B01075CE934B21AC5655CDEF6E287F"/>
    <w:rsid w:val="00984DD5"/>
  </w:style>
  <w:style w:type="paragraph" w:customStyle="1" w:styleId="72333D4475A9487BB99630739D66C861">
    <w:name w:val="72333D4475A9487BB99630739D66C861"/>
    <w:rsid w:val="00D82246"/>
  </w:style>
  <w:style w:type="paragraph" w:customStyle="1" w:styleId="CE8BC9B763844D68A866DA3A7CE684E0">
    <w:name w:val="CE8BC9B763844D68A866DA3A7CE684E0"/>
    <w:rsid w:val="00D82246"/>
  </w:style>
  <w:style w:type="paragraph" w:customStyle="1" w:styleId="16B0353598294DFC8DC9AA1BD17FE2C9">
    <w:name w:val="16B0353598294DFC8DC9AA1BD17FE2C9"/>
    <w:rsid w:val="00D82246"/>
  </w:style>
  <w:style w:type="paragraph" w:customStyle="1" w:styleId="F2CF5D448F79480197749898BDE92EB1">
    <w:name w:val="F2CF5D448F79480197749898BDE92EB1"/>
    <w:rsid w:val="00D822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7CC3C-2770-4D11-81BC-6246A16B30C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8F3FBE1-01D0-4D11-AC0C-F3A49834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CB_A_Consultation_Paper_Template</Template>
  <TotalTime>27</TotalTime>
  <Pages>8</Pages>
  <Words>2472</Words>
  <Characters>14094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Siobhan</dc:creator>
  <cp:keywords>Public</cp:keywords>
  <dc:description/>
  <cp:lastModifiedBy>McEvoy, Garreth</cp:lastModifiedBy>
  <cp:revision>6</cp:revision>
  <cp:lastPrinted>2018-03-27T18:20:00Z</cp:lastPrinted>
  <dcterms:created xsi:type="dcterms:W3CDTF">2024-08-23T13:57:00Z</dcterms:created>
  <dcterms:modified xsi:type="dcterms:W3CDTF">2024-08-30T13:44:00Z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59dbe7a2-ce47-41f1-b206-6cc6ad9e425f</vt:lpwstr>
  </property>
  <property fmtid="{D5CDD505-2E9C-101B-9397-08002B2CF9AE}" pid="3" name="bjSaver">
    <vt:lpwstr>izTU/sF2A0Br28u+EhLAVaV4x7ANGQY8</vt:lpwstr>
  </property>
  <property fmtid="{D5CDD505-2E9C-101B-9397-08002B2CF9AE}" pid="4" name="_AdHocReviewCycleID">
    <vt:i4>819129969</vt:i4>
  </property>
  <property fmtid="{D5CDD505-2E9C-101B-9397-08002B2CF9AE}" pid="5" name="_NewReviewCycle">
    <vt:lpwstr/>
  </property>
  <property fmtid="{D5CDD505-2E9C-101B-9397-08002B2CF9AE}" pid="6" name="_EmailSubject">
    <vt:lpwstr>Notification Form </vt:lpwstr>
  </property>
  <property fmtid="{D5CDD505-2E9C-101B-9397-08002B2CF9AE}" pid="7" name="_AuthorEmail">
    <vt:lpwstr>contentinsights@centralbank.ie</vt:lpwstr>
  </property>
  <property fmtid="{D5CDD505-2E9C-101B-9397-08002B2CF9AE}" pid="8" name="_AuthorEmailDisplayName">
    <vt:lpwstr>contentinsights</vt:lpwstr>
  </property>
  <property fmtid="{D5CDD505-2E9C-101B-9397-08002B2CF9AE}" pid="9" name="_PreviousAdHocReviewCycleID">
    <vt:i4>-1267945828</vt:i4>
  </property>
  <property fmtid="{D5CDD505-2E9C-101B-9397-08002B2CF9AE}" pid="10" name="bjDocumentSecurityLabel">
    <vt:lpwstr>Public</vt:lpwstr>
  </property>
  <property fmtid="{D5CDD505-2E9C-101B-9397-08002B2CF9AE}" pid="11" name="bjHeaderBothDocProperty">
    <vt:lpwstr> </vt:lpwstr>
  </property>
  <property fmtid="{D5CDD505-2E9C-101B-9397-08002B2CF9AE}" pid="12" name="bjHeaderFirstPageDocProperty">
    <vt:lpwstr> </vt:lpwstr>
  </property>
  <property fmtid="{D5CDD505-2E9C-101B-9397-08002B2CF9AE}" pid="13" name="bjHeaderEvenPageDocProperty">
    <vt:lpwstr> </vt:lpwstr>
  </property>
  <property fmtid="{D5CDD505-2E9C-101B-9397-08002B2CF9AE}" pid="14"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5" name="bjDocumentLabelXML-0">
    <vt:lpwstr>ames.com/2008/01/sie/internal/label"&gt;&lt;element uid="33ed6465-8d2f-4fab-bbbc-787e2c148707" value="" /&gt;&lt;element uid="28c775dd-3fa7-40f2-8368-0e7fa48abc25" value="" /&gt;&lt;/sisl&gt;</vt:lpwstr>
  </property>
  <property fmtid="{D5CDD505-2E9C-101B-9397-08002B2CF9AE}" pid="16" name="bjClsUserRVM">
    <vt:lpwstr>[]</vt:lpwstr>
  </property>
</Properties>
</file>